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511"/>
        <w:gridCol w:w="6804"/>
      </w:tblGrid>
      <w:tr w:rsidR="000629D5" w14:paraId="4F4CC732" w14:textId="77777777" w:rsidTr="002F082E">
        <w:trPr>
          <w:trHeight w:val="3087"/>
        </w:trPr>
        <w:tc>
          <w:tcPr>
            <w:tcW w:w="3600" w:type="dxa"/>
            <w:vAlign w:val="bottom"/>
          </w:tcPr>
          <w:p w14:paraId="3C6F6E9B" w14:textId="77F3172D" w:rsidR="000629D5" w:rsidRDefault="00D35D91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5C89316" wp14:editId="23C1EAEA">
                  <wp:simplePos x="0" y="0"/>
                  <wp:positionH relativeFrom="column">
                    <wp:posOffset>-155575</wp:posOffset>
                  </wp:positionH>
                  <wp:positionV relativeFrom="paragraph">
                    <wp:posOffset>82550</wp:posOffset>
                  </wp:positionV>
                  <wp:extent cx="1998980" cy="2049780"/>
                  <wp:effectExtent l="57150" t="57150" r="115570" b="121920"/>
                  <wp:wrapNone/>
                  <wp:docPr id="6" name="Picture 6" descr="A picture containing person, person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person, person, indoor, standing&#10;&#10;Description automatically generated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1" r="2941" b="10593"/>
                          <a:stretch/>
                        </pic:blipFill>
                        <pic:spPr>
                          <a:xfrm>
                            <a:off x="0" y="0"/>
                            <a:ext cx="1998980" cy="2049780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" w:type="dxa"/>
          </w:tcPr>
          <w:p w14:paraId="19F30DE6" w14:textId="6FD199BA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804" w:type="dxa"/>
            <w:vMerge w:val="restart"/>
          </w:tcPr>
          <w:p w14:paraId="6E8D1B24" w14:textId="1F18DBF9" w:rsidR="00B76D94" w:rsidRDefault="0058261E" w:rsidP="0065627C">
            <w:pPr>
              <w:pStyle w:val="Title"/>
              <w:widowControl w:val="0"/>
              <w:spacing w:before="240" w:after="0"/>
              <w:rPr>
                <w:rStyle w:val="Style5"/>
              </w:rPr>
            </w:pPr>
            <w:sdt>
              <w:sdtPr>
                <w:rPr>
                  <w:rStyle w:val="Style5"/>
                </w:rPr>
                <w:id w:val="-439690770"/>
                <w:placeholder>
                  <w:docPart w:val="508F72FB9A714B278BF9B09F584FA4E7"/>
                </w:placeholder>
                <w:temporary/>
                <w:showingPlcHdr/>
                <w15:color w:val="000080"/>
                <w15:appearance w15:val="hidden"/>
              </w:sdtPr>
              <w:sdtEndPr>
                <w:rPr>
                  <w:rStyle w:val="DefaultParagraphFont"/>
                  <w:rFonts w:asciiTheme="minorHAnsi" w:hAnsiTheme="minorHAnsi"/>
                  <w:b w:val="0"/>
                  <w:color w:val="000000" w:themeColor="text1"/>
                  <w:sz w:val="96"/>
                </w:rPr>
              </w:sdtEndPr>
              <w:sdtContent>
                <w:r w:rsidR="00721D92" w:rsidRPr="00B76D94">
                  <w:rPr>
                    <w:rFonts w:ascii="Calibri" w:hAnsi="Calibri" w:cs="Calibri"/>
                    <w:b/>
                    <w:bCs/>
                    <w:caps w:val="0"/>
                    <w:color w:val="002060"/>
                    <w:sz w:val="71"/>
                    <w:szCs w:val="71"/>
                  </w:rPr>
                  <w:t>NAME HERE</w:t>
                </w:r>
              </w:sdtContent>
            </w:sdt>
            <w:r w:rsidR="0065627C">
              <w:rPr>
                <w:rStyle w:val="Style5"/>
              </w:rPr>
              <w:t xml:space="preserve"> </w:t>
            </w:r>
            <w:sdt>
              <w:sdtPr>
                <w:rPr>
                  <w:rStyle w:val="qualification"/>
                </w:rPr>
                <w:id w:val="-1977061406"/>
                <w:placeholder>
                  <w:docPart w:val="F277A316760E4E96AEEF552A6AD0605A"/>
                </w:placeholder>
                <w:temporary/>
                <w:showingPlcHdr/>
                <w15:color w:val="000080"/>
                <w15:appearance w15:val="hidden"/>
              </w:sdtPr>
              <w:sdtEndPr>
                <w:rPr>
                  <w:rStyle w:val="DefaultParagraphFont"/>
                  <w:rFonts w:asciiTheme="minorHAnsi" w:hAnsiTheme="minorHAnsi"/>
                  <w:b w:val="0"/>
                  <w:i w:val="0"/>
                  <w:color w:val="000000" w:themeColor="text1"/>
                  <w:sz w:val="96"/>
                </w:rPr>
              </w:sdtEndPr>
              <w:sdtContent>
                <w:r w:rsidR="0065627C">
                  <w:rPr>
                    <w:rStyle w:val="qualification"/>
                  </w:rPr>
                  <w:t>Qualification</w:t>
                </w:r>
              </w:sdtContent>
            </w:sdt>
            <w:r w:rsidR="0065627C">
              <w:rPr>
                <w:rStyle w:val="Style5"/>
              </w:rPr>
              <w:t xml:space="preserve">  </w:t>
            </w:r>
          </w:p>
          <w:p w14:paraId="61A76BAC" w14:textId="5A3E6B92" w:rsidR="00721D92" w:rsidRPr="00B76D94" w:rsidRDefault="0058261E" w:rsidP="0026719A">
            <w:pPr>
              <w:pStyle w:val="ContactDetails"/>
              <w:spacing w:after="0"/>
              <w:contextualSpacing w:val="0"/>
              <w:rPr>
                <w:color w:val="000000" w:themeColor="text1"/>
              </w:rPr>
            </w:pPr>
            <w:sdt>
              <w:sdtPr>
                <w:rPr>
                  <w:b/>
                  <w:bCs/>
                  <w:i/>
                  <w:iCs/>
                  <w:color w:val="000000" w:themeColor="text1"/>
                  <w:sz w:val="21"/>
                  <w:szCs w:val="21"/>
                </w:rPr>
                <w:id w:val="1111563247"/>
                <w:placeholder>
                  <w:docPart w:val="FE7B41F4850444899AD0749365DBD2CB"/>
                </w:placeholder>
                <w:temporary/>
                <w:showingPlcHdr/>
                <w15:appearance w15:val="hidden"/>
              </w:sdtPr>
              <w:sdtEndPr/>
              <w:sdtContent>
                <w:r w:rsidR="003F3CC8">
                  <w:rPr>
                    <w:b/>
                    <w:bCs/>
                    <w:i/>
                    <w:iCs/>
                    <w:color w:val="000000" w:themeColor="text1"/>
                  </w:rPr>
                  <w:t>Phone</w:t>
                </w:r>
                <w:r w:rsidR="00721D92" w:rsidRPr="00B76D94">
                  <w:rPr>
                    <w:b/>
                    <w:bCs/>
                    <w:i/>
                    <w:iCs/>
                    <w:color w:val="000000" w:themeColor="text1"/>
                  </w:rPr>
                  <w:t>:</w:t>
                </w:r>
              </w:sdtContent>
            </w:sdt>
            <w:r w:rsidR="00721D92" w:rsidRPr="00B76D94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r w:rsidR="0065627C">
              <w:rPr>
                <w:color w:val="000000" w:themeColor="text1"/>
              </w:rPr>
              <w:t>000-000-0000</w:t>
            </w:r>
            <w:r w:rsidR="0026719A" w:rsidRPr="00B76D94">
              <w:rPr>
                <w:color w:val="000000" w:themeColor="text1"/>
              </w:rPr>
              <w:t xml:space="preserve"> </w:t>
            </w:r>
            <w:sdt>
              <w:sdtPr>
                <w:rPr>
                  <w:b/>
                  <w:bCs/>
                  <w:i/>
                  <w:iCs/>
                  <w:color w:val="000000" w:themeColor="text1"/>
                  <w:sz w:val="21"/>
                  <w:szCs w:val="21"/>
                </w:rPr>
                <w:id w:val="-1242641109"/>
                <w:placeholder>
                  <w:docPart w:val="D7E2A248FCAB402EA0919579005BCD3F"/>
                </w:placeholder>
                <w:temporary/>
                <w:showingPlcHdr/>
                <w15:appearance w15:val="hidden"/>
              </w:sdtPr>
              <w:sdtEndPr/>
              <w:sdtContent>
                <w:r w:rsidR="003F3CC8">
                  <w:rPr>
                    <w:b/>
                    <w:bCs/>
                    <w:i/>
                    <w:iCs/>
                    <w:color w:val="000000" w:themeColor="text1"/>
                    <w:sz w:val="21"/>
                    <w:szCs w:val="21"/>
                  </w:rPr>
                  <w:t>Address</w:t>
                </w:r>
                <w:r w:rsidR="00721D92" w:rsidRPr="00B76D94">
                  <w:rPr>
                    <w:b/>
                    <w:bCs/>
                    <w:i/>
                    <w:iCs/>
                    <w:color w:val="000000" w:themeColor="text1"/>
                    <w:sz w:val="21"/>
                    <w:szCs w:val="21"/>
                  </w:rPr>
                  <w:t>:</w:t>
                </w:r>
              </w:sdtContent>
            </w:sdt>
            <w:r w:rsidR="0026719A" w:rsidRPr="00B76D94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sdt>
              <w:sdtPr>
                <w:rPr>
                  <w:color w:val="000000" w:themeColor="text1"/>
                </w:rPr>
                <w:id w:val="1507017106"/>
                <w:placeholder>
                  <w:docPart w:val="92D321F687CE425095915CFA9AAD8228"/>
                </w:placeholder>
                <w:temporary/>
                <w:showingPlcHdr/>
                <w15:appearance w15:val="hidden"/>
              </w:sdtPr>
              <w:sdtEndPr/>
              <w:sdtContent>
                <w:r w:rsidR="00721D92" w:rsidRPr="00B76D94">
                  <w:rPr>
                    <w:color w:val="000000" w:themeColor="text1"/>
                  </w:rPr>
                  <w:t>Area, City, Country</w:t>
                </w:r>
              </w:sdtContent>
            </w:sdt>
          </w:p>
          <w:p w14:paraId="2FB06933" w14:textId="5FEA7E55" w:rsidR="00721D92" w:rsidRPr="00B76D94" w:rsidRDefault="0058261E" w:rsidP="0026719A">
            <w:pPr>
              <w:pStyle w:val="ContactDetails"/>
              <w:spacing w:after="0"/>
              <w:contextualSpacing w:val="0"/>
              <w:rPr>
                <w:color w:val="000000" w:themeColor="text1"/>
              </w:rPr>
            </w:pPr>
            <w:sdt>
              <w:sdtPr>
                <w:rPr>
                  <w:b/>
                  <w:bCs/>
                  <w:i/>
                  <w:iCs/>
                  <w:color w:val="000000" w:themeColor="text1"/>
                  <w:sz w:val="21"/>
                  <w:szCs w:val="21"/>
                </w:rPr>
                <w:id w:val="67859272"/>
                <w:placeholder>
                  <w:docPart w:val="24D3E1777BD149A8813AB6C47A20DE01"/>
                </w:placeholder>
                <w:temporary/>
                <w:showingPlcHdr/>
                <w15:appearance w15:val="hidden"/>
              </w:sdtPr>
              <w:sdtEndPr/>
              <w:sdtContent>
                <w:r w:rsidR="003F3CC8">
                  <w:rPr>
                    <w:b/>
                    <w:bCs/>
                    <w:i/>
                    <w:iCs/>
                    <w:color w:val="000000" w:themeColor="text1"/>
                  </w:rPr>
                  <w:t>Website</w:t>
                </w:r>
                <w:r w:rsidR="00721D92" w:rsidRPr="00B76D94">
                  <w:rPr>
                    <w:b/>
                    <w:bCs/>
                    <w:i/>
                    <w:iCs/>
                    <w:color w:val="000000" w:themeColor="text1"/>
                  </w:rPr>
                  <w:t xml:space="preserve"> / </w:t>
                </w:r>
                <w:r w:rsidR="003F3CC8">
                  <w:rPr>
                    <w:b/>
                    <w:bCs/>
                    <w:i/>
                    <w:iCs/>
                    <w:color w:val="000000" w:themeColor="text1"/>
                  </w:rPr>
                  <w:t>LinkedIn</w:t>
                </w:r>
                <w:r w:rsidR="00721D92" w:rsidRPr="00B76D94">
                  <w:rPr>
                    <w:b/>
                    <w:bCs/>
                    <w:i/>
                    <w:iCs/>
                    <w:color w:val="000000" w:themeColor="text1"/>
                  </w:rPr>
                  <w:t>:</w:t>
                </w:r>
              </w:sdtContent>
            </w:sdt>
            <w:r w:rsidR="0026719A" w:rsidRPr="00B76D94">
              <w:rPr>
                <w:b/>
                <w:bCs/>
                <w:i/>
                <w:iCs/>
                <w:color w:val="000000" w:themeColor="text1"/>
                <w:sz w:val="21"/>
                <w:szCs w:val="21"/>
              </w:rPr>
              <w:t xml:space="preserve"> </w:t>
            </w:r>
            <w:sdt>
              <w:sdtPr>
                <w:rPr>
                  <w:color w:val="000000" w:themeColor="text1"/>
                </w:rPr>
                <w:id w:val="-720132143"/>
                <w:placeholder>
                  <w:docPart w:val="59299F343D8C4927810BE697853E57A7"/>
                </w:placeholder>
                <w:temporary/>
                <w:showingPlcHdr/>
                <w15:appearance w15:val="hidden"/>
              </w:sdtPr>
              <w:sdtEndPr/>
              <w:sdtContent>
                <w:r w:rsidR="00721D92" w:rsidRPr="00B76D94">
                  <w:rPr>
                    <w:color w:val="000000" w:themeColor="text1"/>
                  </w:rPr>
                  <w:t>Website / LinkedIn goes here</w:t>
                </w:r>
              </w:sdtContent>
            </w:sdt>
          </w:p>
          <w:p w14:paraId="4DD4DBD6" w14:textId="1BD438B8" w:rsidR="00721D92" w:rsidRPr="00B76D94" w:rsidRDefault="0058261E" w:rsidP="0026719A">
            <w:pPr>
              <w:pStyle w:val="ContactDetails"/>
              <w:spacing w:after="0"/>
              <w:contextualSpacing w:val="0"/>
              <w:rPr>
                <w:rStyle w:val="Hyperlink"/>
                <w:color w:val="000000" w:themeColor="text1"/>
              </w:rPr>
            </w:pPr>
            <w:sdt>
              <w:sdtPr>
                <w:rPr>
                  <w:color w:val="000000" w:themeColor="text1"/>
                  <w:u w:val="single"/>
                </w:rPr>
                <w:id w:val="-240260293"/>
                <w:placeholder>
                  <w:docPart w:val="4F91551876204C89908BFC82D05D6C1B"/>
                </w:placeholder>
                <w:temporary/>
                <w:showingPlcHdr/>
                <w15:appearance w15:val="hidden"/>
              </w:sdtPr>
              <w:sdtEndPr/>
              <w:sdtContent>
                <w:r w:rsidR="003F3CC8">
                  <w:rPr>
                    <w:b/>
                    <w:bCs/>
                    <w:i/>
                    <w:iCs/>
                    <w:color w:val="000000" w:themeColor="text1"/>
                  </w:rPr>
                  <w:t>email</w:t>
                </w:r>
                <w:r w:rsidR="00721D92" w:rsidRPr="00B76D94">
                  <w:rPr>
                    <w:b/>
                    <w:bCs/>
                    <w:i/>
                    <w:iCs/>
                    <w:color w:val="000000" w:themeColor="text1"/>
                  </w:rPr>
                  <w:t>:</w:t>
                </w:r>
              </w:sdtContent>
            </w:sdt>
            <w:r w:rsidR="0026719A" w:rsidRPr="00B76D94">
              <w:rPr>
                <w:color w:val="000000" w:themeColor="text1"/>
              </w:rPr>
              <w:t xml:space="preserve"> </w:t>
            </w:r>
            <w:sdt>
              <w:sdtPr>
                <w:rPr>
                  <w:rStyle w:val="Hyperlink"/>
                  <w:color w:val="0000FF"/>
                  <w:u w:val="none"/>
                </w:rPr>
                <w:id w:val="-1223903890"/>
                <w:placeholder>
                  <w:docPart w:val="8510D0E3FD8F47D69D9DE921E44A803F"/>
                </w:placeholder>
                <w:temporary/>
                <w:showingPlcHdr/>
                <w15:appearance w15:val="hidden"/>
              </w:sdtPr>
              <w:sdtEndPr>
                <w:rPr>
                  <w:rStyle w:val="Hyperlink"/>
                </w:rPr>
              </w:sdtEndPr>
              <w:sdtContent>
                <w:hyperlink r:id="rId12" w:history="1">
                  <w:r w:rsidR="00721D92" w:rsidRPr="0065627C">
                    <w:rPr>
                      <w:rStyle w:val="Hyperlink"/>
                      <w:color w:val="0000FF"/>
                      <w:u w:val="none"/>
                    </w:rPr>
                    <w:t>someone@example.com</w:t>
                  </w:r>
                </w:hyperlink>
              </w:sdtContent>
            </w:sdt>
          </w:p>
          <w:p w14:paraId="7A00F9B6" w14:textId="77777777" w:rsidR="00E6246C" w:rsidRDefault="00E6246C" w:rsidP="00E6246C">
            <w:pPr>
              <w:spacing w:before="400" w:after="240"/>
              <w:rPr>
                <w:rFonts w:ascii="Calibri" w:eastAsia="Calibri" w:hAnsi="Calibri"/>
                <w:b/>
                <w:bCs/>
                <w:color w:val="1F3864"/>
                <w:sz w:val="41"/>
                <w:szCs w:val="41"/>
                <w:lang w:val="en-ZA"/>
              </w:rPr>
            </w:pPr>
            <w:r>
              <w:rPr>
                <w:rFonts w:ascii="Calibri" w:eastAsia="Calibri" w:hAnsi="Calibri"/>
                <w:b/>
                <w:bCs/>
                <w:color w:val="1F3864"/>
                <w:sz w:val="41"/>
                <w:szCs w:val="41"/>
                <w:lang w:val="en-ZA"/>
              </w:rPr>
              <w:t>Profile Summary</w:t>
            </w:r>
          </w:p>
          <w:p w14:paraId="1278B780" w14:textId="58328875" w:rsidR="00E6246C" w:rsidRDefault="0058261E" w:rsidP="00E6246C">
            <w:pPr>
              <w:pStyle w:val="Address"/>
              <w:spacing w:after="120"/>
              <w:contextualSpacing w:val="0"/>
              <w:jc w:val="both"/>
            </w:pPr>
            <w:sdt>
              <w:sdtPr>
                <w:id w:val="440192110"/>
                <w:placeholder>
                  <w:docPart w:val="9AFD2BFE81FE4E6F99B2FA779A18351B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 xml:space="preserve">Profile content paragraph </w:t>
                </w:r>
                <w:r w:rsidR="00CE6BE2">
                  <w:t>1</w:t>
                </w:r>
                <w:r w:rsidR="00E6246C">
                  <w:t xml:space="preserve"> – approx. 45 number of words</w:t>
                </w:r>
                <w:r w:rsidR="00E6246C" w:rsidRPr="000629D5">
                  <w:t>]</w:t>
                </w:r>
              </w:sdtContent>
            </w:sdt>
          </w:p>
          <w:p w14:paraId="3C24710F" w14:textId="77777777" w:rsidR="00E6246C" w:rsidRDefault="0058261E" w:rsidP="00E6246C">
            <w:pPr>
              <w:pStyle w:val="Address"/>
              <w:spacing w:after="240"/>
              <w:contextualSpacing w:val="0"/>
              <w:jc w:val="both"/>
            </w:pPr>
            <w:sdt>
              <w:sdtPr>
                <w:id w:val="1142922088"/>
                <w:placeholder>
                  <w:docPart w:val="2F63EEB4A23344FBA037235931310B17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>Profile content paragraph 2 – approx. 45 number of words</w:t>
                </w:r>
                <w:r w:rsidR="00E6246C" w:rsidRPr="000629D5">
                  <w:t>]</w:t>
                </w:r>
              </w:sdtContent>
            </w:sdt>
          </w:p>
          <w:p w14:paraId="5D1211D5" w14:textId="77777777" w:rsidR="00E6246C" w:rsidRDefault="00E6246C" w:rsidP="00E6246C">
            <w:pPr>
              <w:pStyle w:val="Address"/>
              <w:spacing w:after="120"/>
              <w:contextualSpacing w:val="0"/>
              <w:jc w:val="both"/>
            </w:pPr>
            <w:r w:rsidRPr="004235BC">
              <w:rPr>
                <w:b/>
                <w:bCs/>
              </w:rPr>
              <w:t>Career Objective:</w:t>
            </w:r>
            <w:r>
              <w:t xml:space="preserve"> </w:t>
            </w:r>
            <w:sdt>
              <w:sdtPr>
                <w:id w:val="-1070498996"/>
                <w:placeholder>
                  <w:docPart w:val="2CB98338DBAD48B390A370B3AF3B13EB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Here, write about the value/s that you bring to your targeted role</w:t>
                </w:r>
                <w:r w:rsidRPr="000629D5">
                  <w:t>]</w:t>
                </w:r>
              </w:sdtContent>
            </w:sdt>
          </w:p>
          <w:p w14:paraId="54837EAA" w14:textId="77777777" w:rsidR="00E6246C" w:rsidRDefault="00E6246C" w:rsidP="00E6246C">
            <w:pPr>
              <w:spacing w:before="240" w:after="240"/>
            </w:pPr>
            <w:r>
              <w:rPr>
                <w:b/>
                <w:bCs/>
              </w:rPr>
              <w:t>Targeted Roles</w:t>
            </w:r>
            <w:r w:rsidRPr="004235BC">
              <w:rPr>
                <w:b/>
                <w:bCs/>
              </w:rPr>
              <w:t>:</w:t>
            </w:r>
            <w:r>
              <w:t xml:space="preserve"> </w:t>
            </w:r>
            <w:sdt>
              <w:sdtPr>
                <w:id w:val="-998578744"/>
                <w:placeholder>
                  <w:docPart w:val="8749DB7C5FE242B1BD8904BB4D5A07D8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Position/s you are targeting</w:t>
                </w:r>
                <w:r w:rsidRPr="000629D5">
                  <w:t>]</w:t>
                </w:r>
              </w:sdtContent>
            </w:sdt>
          </w:p>
          <w:p w14:paraId="15E9A0C4" w14:textId="77777777" w:rsidR="00E6246C" w:rsidRDefault="00E6246C" w:rsidP="00E6246C">
            <w:pPr>
              <w:spacing w:before="360" w:after="240"/>
              <w:rPr>
                <w:rFonts w:ascii="Calibri" w:eastAsia="Calibri" w:hAnsi="Calibri"/>
                <w:b/>
                <w:bCs/>
                <w:color w:val="1F3864"/>
                <w:sz w:val="41"/>
                <w:szCs w:val="41"/>
                <w:lang w:val="en-ZA"/>
              </w:rPr>
            </w:pPr>
            <w:r>
              <w:rPr>
                <w:rFonts w:ascii="Calibri" w:eastAsia="Calibri" w:hAnsi="Calibri"/>
                <w:b/>
                <w:bCs/>
                <w:color w:val="1F3864"/>
                <w:sz w:val="41"/>
                <w:szCs w:val="41"/>
                <w:lang w:val="en-ZA"/>
              </w:rPr>
              <w:t>Qualifications</w:t>
            </w:r>
          </w:p>
          <w:bookmarkStart w:id="0" w:name="_Hlk67528467"/>
          <w:p w14:paraId="3EC93F6B" w14:textId="77777777" w:rsidR="00E6246C" w:rsidRDefault="0058261E" w:rsidP="00E6246C">
            <w:pPr>
              <w:spacing w:after="120"/>
              <w:jc w:val="both"/>
            </w:pPr>
            <w:sdt>
              <w:sdtPr>
                <w:id w:val="1994523774"/>
                <w:placeholder>
                  <w:docPart w:val="22A639BACA8A470591702370887EF369"/>
                </w:placeholder>
                <w15:appearance w15:val="hidden"/>
              </w:sdtPr>
              <w:sdtEndPr>
                <w:rPr>
                  <w:b/>
                  <w:bCs/>
                </w:rPr>
              </w:sdtEndPr>
              <w:sdtContent>
                <w:sdt>
                  <w:sdtPr>
                    <w:rPr>
                      <w:b/>
                      <w:bCs/>
                    </w:rPr>
                    <w:id w:val="-1361584289"/>
                    <w:placeholder>
                      <w:docPart w:val="7F1EA108DDAB4EE98A4ED360489FDFD7"/>
                    </w:placeholder>
                  </w:sdtPr>
                  <w:sdtEndPr/>
                  <w:sdtContent>
                    <w:r w:rsidR="00E6246C">
                      <w:rPr>
                        <w:b/>
                        <w:bCs/>
                      </w:rPr>
                      <w:t>Full Qualification Name</w:t>
                    </w:r>
                  </w:sdtContent>
                </w:sdt>
              </w:sdtContent>
            </w:sdt>
            <w:bookmarkEnd w:id="0"/>
            <w:r w:rsidR="00E6246C">
              <w:t xml:space="preserve">; </w:t>
            </w:r>
            <w:sdt>
              <w:sdtPr>
                <w:id w:val="-1477679647"/>
                <w:placeholder>
                  <w:docPart w:val="134B702D22C44B4EA41339EE9AA60326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>Institution</w:t>
                </w:r>
                <w:r w:rsidR="00E6246C" w:rsidRPr="000629D5">
                  <w:t>]</w:t>
                </w:r>
              </w:sdtContent>
            </w:sdt>
            <w:r w:rsidR="00E6246C">
              <w:t xml:space="preserve">, </w:t>
            </w:r>
            <w:sdt>
              <w:sdtPr>
                <w:id w:val="-451940974"/>
                <w:placeholder>
                  <w:docPart w:val="B2BEAE4CA7DA4CD08248165F61348FD0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>Year of completion</w:t>
                </w:r>
                <w:r w:rsidR="00E6246C" w:rsidRPr="000629D5">
                  <w:t>]</w:t>
                </w:r>
              </w:sdtContent>
            </w:sdt>
          </w:p>
          <w:p w14:paraId="4992B8E6" w14:textId="77777777" w:rsidR="00E6246C" w:rsidRDefault="00E6246C" w:rsidP="00E6246C">
            <w:pPr>
              <w:spacing w:after="120"/>
              <w:jc w:val="both"/>
            </w:pPr>
            <w:r w:rsidRPr="000D5419">
              <w:rPr>
                <w:i/>
                <w:iCs/>
              </w:rPr>
              <w:t>Subjects:</w:t>
            </w:r>
            <w:r w:rsidRPr="000D5419">
              <w:t xml:space="preserve"> </w:t>
            </w:r>
            <w:sdt>
              <w:sdtPr>
                <w:id w:val="-1461486213"/>
                <w:placeholder>
                  <w:docPart w:val="BD3DD20542A942FFB6CBE92020719182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1676917776"/>
                <w:placeholder>
                  <w:docPart w:val="ACF70AFB36F947FFAE080885F51C0137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-1687281472"/>
                <w:placeholder>
                  <w:docPart w:val="C680DF74AE5645B3BCDFD26CEF8A3E4F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483893421"/>
                <w:placeholder>
                  <w:docPart w:val="EDB98D901CF84CBB9C95FB0C5A5A5066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</w:p>
          <w:p w14:paraId="1CCC1EE8" w14:textId="77777777" w:rsidR="00E6246C" w:rsidRDefault="00E6246C" w:rsidP="00E6246C">
            <w:pPr>
              <w:spacing w:after="120"/>
              <w:jc w:val="both"/>
            </w:pPr>
            <w:r w:rsidRPr="000D5419">
              <w:rPr>
                <w:i/>
                <w:iCs/>
              </w:rPr>
              <w:t>Achievements:</w:t>
            </w:r>
            <w:r>
              <w:t xml:space="preserve"> </w:t>
            </w:r>
            <w:sdt>
              <w:sdtPr>
                <w:id w:val="-1763528920"/>
                <w:placeholder>
                  <w:docPart w:val="9FDFB067788742388B50C4C2DCCC63C4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-9603296"/>
                <w:placeholder>
                  <w:docPart w:val="CE9E13EF11164241A671070BF07DA641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1711373138"/>
                <w:placeholder>
                  <w:docPart w:val="311B5A711C204AF6B71A1CE8176FA40F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1349684540"/>
                <w:placeholder>
                  <w:docPart w:val="1349D4FB207B49FD8804084389E04EC6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</w:p>
          <w:p w14:paraId="5DCA6B78" w14:textId="77777777" w:rsidR="00E6246C" w:rsidRDefault="00E6246C" w:rsidP="00E6246C">
            <w:pPr>
              <w:spacing w:after="120"/>
              <w:jc w:val="both"/>
            </w:pPr>
            <w:r>
              <w:rPr>
                <w:i/>
                <w:iCs/>
              </w:rPr>
              <w:t>Leadership Roles</w:t>
            </w:r>
            <w:r w:rsidRPr="000D5419">
              <w:rPr>
                <w:i/>
                <w:iCs/>
              </w:rPr>
              <w:t>:</w:t>
            </w:r>
            <w:r>
              <w:t xml:space="preserve"> </w:t>
            </w:r>
            <w:sdt>
              <w:sdtPr>
                <w:id w:val="-1937274863"/>
                <w:placeholder>
                  <w:docPart w:val="8D6AAC7ED16846779D819A1F0E37DBB9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-1321888443"/>
                <w:placeholder>
                  <w:docPart w:val="64409408EE8240F0BF545648032A9B1B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-842319319"/>
                <w:placeholder>
                  <w:docPart w:val="917F78F4508A4294BD5CBF0344D1B517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-2042346202"/>
                <w:placeholder>
                  <w:docPart w:val="132260A5F7C14454A812AB5454D0DA32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</w:p>
          <w:p w14:paraId="3989B57C" w14:textId="77777777" w:rsidR="00E6246C" w:rsidRDefault="00E6246C" w:rsidP="00E6246C">
            <w:pPr>
              <w:spacing w:after="120"/>
              <w:jc w:val="both"/>
            </w:pPr>
            <w:r>
              <w:rPr>
                <w:i/>
                <w:iCs/>
              </w:rPr>
              <w:t>Sporting / Cultural Highlights</w:t>
            </w:r>
            <w:r w:rsidRPr="000D5419">
              <w:rPr>
                <w:i/>
                <w:iCs/>
              </w:rPr>
              <w:t>:</w:t>
            </w:r>
            <w:r>
              <w:t xml:space="preserve"> </w:t>
            </w:r>
            <w:sdt>
              <w:sdtPr>
                <w:id w:val="1836263519"/>
                <w:placeholder>
                  <w:docPart w:val="0CCBC4C6E99F4218BC52E955C028C8C7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384458622"/>
                <w:placeholder>
                  <w:docPart w:val="FAFC0511E50C4A17A205F031D7076730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-1405293515"/>
                <w:placeholder>
                  <w:docPart w:val="CD7B046AF155485FA0CF7F75CCC07D88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  <w:r>
              <w:t xml:space="preserve"> </w:t>
            </w:r>
            <w:r w:rsidRPr="00D157E6">
              <w:t>|</w:t>
            </w:r>
            <w:r>
              <w:t xml:space="preserve"> </w:t>
            </w:r>
            <w:sdt>
              <w:sdtPr>
                <w:id w:val="123825994"/>
                <w:placeholder>
                  <w:docPart w:val="BE267AF2465C4760AEC1D1894432FC50"/>
                </w:placeholder>
                <w:temporary/>
                <w:showingPlcHdr/>
                <w15:appearance w15:val="hidden"/>
              </w:sdtPr>
              <w:sdtEndPr/>
              <w:sdtContent>
                <w:r w:rsidRPr="000629D5">
                  <w:t>[</w:t>
                </w:r>
                <w:r>
                  <w:t>info</w:t>
                </w:r>
                <w:r w:rsidRPr="000629D5">
                  <w:t>]</w:t>
                </w:r>
              </w:sdtContent>
            </w:sdt>
          </w:p>
          <w:p w14:paraId="7304162F" w14:textId="77777777" w:rsidR="00E6246C" w:rsidRDefault="00E6246C" w:rsidP="00E6246C">
            <w:pPr>
              <w:spacing w:before="360" w:after="240"/>
              <w:rPr>
                <w:rFonts w:ascii="Calibri" w:eastAsia="Calibri" w:hAnsi="Calibri"/>
                <w:b/>
                <w:bCs/>
                <w:color w:val="1F3864"/>
                <w:sz w:val="41"/>
                <w:szCs w:val="41"/>
                <w:lang w:val="en-ZA"/>
              </w:rPr>
            </w:pPr>
            <w:r w:rsidRPr="001E3D57">
              <w:rPr>
                <w:rFonts w:ascii="Calibri" w:eastAsia="Calibri" w:hAnsi="Calibri"/>
                <w:b/>
                <w:bCs/>
                <w:color w:val="1F3864"/>
                <w:sz w:val="41"/>
                <w:szCs w:val="41"/>
                <w:lang w:val="en-ZA"/>
              </w:rPr>
              <w:t>Work Experience</w:t>
            </w:r>
          </w:p>
          <w:p w14:paraId="7ED3F57E" w14:textId="77777777" w:rsidR="00E6246C" w:rsidRDefault="0058261E" w:rsidP="00E6246C">
            <w:pPr>
              <w:spacing w:before="240" w:after="120"/>
            </w:pPr>
            <w:sdt>
              <w:sdtPr>
                <w:rPr>
                  <w:rStyle w:val="Style1"/>
                </w:rPr>
                <w:id w:val="-1550829223"/>
                <w:placeholder>
                  <w:docPart w:val="15E24B48F519487BA5BE14114351F24A"/>
                </w:placeholder>
                <w:temporary/>
                <w:showingPlcHdr/>
                <w15:color w:val="000000"/>
                <w:text w:multiLine="1"/>
              </w:sdtPr>
              <w:sdtEndPr>
                <w:rPr>
                  <w:rStyle w:val="DefaultParagraphFont"/>
                  <w:rFonts w:asciiTheme="minorHAnsi" w:hAnsiTheme="minorHAnsi"/>
                  <w:b w:val="0"/>
                  <w:sz w:val="22"/>
                </w:rPr>
              </w:sdtEndPr>
              <w:sdtContent>
                <w:r w:rsidR="00E6246C" w:rsidRPr="002C7AAC">
                  <w:rPr>
                    <w:b/>
                    <w:bCs/>
                    <w:sz w:val="25"/>
                    <w:szCs w:val="25"/>
                  </w:rPr>
                  <w:t>Company Name</w:t>
                </w:r>
              </w:sdtContent>
            </w:sdt>
            <w:r w:rsidR="00E6246C">
              <w:t xml:space="preserve">              </w:t>
            </w:r>
            <w:sdt>
              <w:sdtPr>
                <w:id w:val="1860085412"/>
                <w:placeholder>
                  <w:docPart w:val="3F40CFF7CA18426989471D4BFEB4A66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E6246C">
                  <w:rPr>
                    <w:sz w:val="25"/>
                    <w:szCs w:val="25"/>
                  </w:rPr>
                  <w:t>Month &amp; Year</w:t>
                </w:r>
              </w:sdtContent>
            </w:sdt>
            <w:r w:rsidR="00E6246C">
              <w:t xml:space="preserve"> to </w:t>
            </w:r>
            <w:sdt>
              <w:sdtPr>
                <w:id w:val="-1644043926"/>
                <w:placeholder>
                  <w:docPart w:val="CBA75659FC01489CBB0E7B0CF68E5FD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E6246C">
                  <w:rPr>
                    <w:sz w:val="25"/>
                    <w:szCs w:val="25"/>
                  </w:rPr>
                  <w:t>Month &amp; Year</w:t>
                </w:r>
              </w:sdtContent>
            </w:sdt>
          </w:p>
          <w:p w14:paraId="247DDCAF" w14:textId="77777777" w:rsidR="00E6246C" w:rsidRPr="0097510D" w:rsidRDefault="0058261E" w:rsidP="00E6246C">
            <w:pPr>
              <w:spacing w:after="120"/>
              <w:rPr>
                <w:b/>
                <w:bCs/>
              </w:rPr>
            </w:pPr>
            <w:sdt>
              <w:sdtPr>
                <w:id w:val="-1584605326"/>
                <w:placeholder>
                  <w:docPart w:val="3857610DC0954C4E91532F14BCC43219"/>
                </w:placeholder>
                <w15:appearance w15:val="hidden"/>
              </w:sdtPr>
              <w:sdtEndPr>
                <w:rPr>
                  <w:b/>
                  <w:bCs/>
                </w:rPr>
              </w:sdtEndPr>
              <w:sdtContent>
                <w:sdt>
                  <w:sdtPr>
                    <w:rPr>
                      <w:b/>
                      <w:bCs/>
                    </w:rPr>
                    <w:id w:val="-181512870"/>
                    <w:placeholder>
                      <w:docPart w:val="C4087B0C8C334DE2AC231C097DE2231B"/>
                    </w:placeholder>
                  </w:sdtPr>
                  <w:sdtEndPr/>
                  <w:sdtContent>
                    <w:r w:rsidR="00E6246C" w:rsidRPr="0097510D">
                      <w:rPr>
                        <w:b/>
                        <w:bCs/>
                      </w:rPr>
                      <w:t>Position Name</w:t>
                    </w:r>
                  </w:sdtContent>
                </w:sdt>
              </w:sdtContent>
            </w:sdt>
          </w:p>
          <w:p w14:paraId="0B87ED6F" w14:textId="77777777" w:rsidR="00E6246C" w:rsidRDefault="0058261E" w:rsidP="00E6246C">
            <w:pPr>
              <w:pStyle w:val="ListBullet"/>
              <w:spacing w:after="0"/>
              <w:ind w:left="714" w:hanging="714"/>
            </w:pPr>
            <w:sdt>
              <w:sdtPr>
                <w:id w:val="126443718"/>
                <w:placeholder>
                  <w:docPart w:val="57C3DE06D5C548E09F791A10FAE2C6B1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>Job Description</w:t>
                </w:r>
                <w:r w:rsidR="00E6246C" w:rsidRPr="000629D5">
                  <w:t>]</w:t>
                </w:r>
              </w:sdtContent>
            </w:sdt>
          </w:p>
          <w:p w14:paraId="0BA6C00C" w14:textId="77777777" w:rsidR="00E6246C" w:rsidRDefault="0058261E" w:rsidP="00E6246C">
            <w:pPr>
              <w:pStyle w:val="ListBullet"/>
              <w:spacing w:after="0"/>
              <w:ind w:left="714" w:hanging="714"/>
            </w:pPr>
            <w:sdt>
              <w:sdtPr>
                <w:id w:val="-1445995291"/>
                <w:placeholder>
                  <w:docPart w:val="75704BB833984E1187C64B1B8E5D0201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>Job Description</w:t>
                </w:r>
                <w:r w:rsidR="00E6246C" w:rsidRPr="000629D5">
                  <w:t>]</w:t>
                </w:r>
              </w:sdtContent>
            </w:sdt>
          </w:p>
          <w:p w14:paraId="63E7CE0C" w14:textId="45F2B8C2" w:rsidR="00CB71EE" w:rsidRPr="00846D4F" w:rsidRDefault="0058261E" w:rsidP="00E6246C">
            <w:pPr>
              <w:pStyle w:val="ListBullet"/>
              <w:spacing w:after="0"/>
              <w:ind w:left="714" w:hanging="714"/>
            </w:pPr>
            <w:sdt>
              <w:sdtPr>
                <w:id w:val="108712070"/>
                <w:placeholder>
                  <w:docPart w:val="8140F94FA0B0402A83CE6275A5038EBD"/>
                </w:placeholder>
                <w:temporary/>
                <w:showingPlcHdr/>
                <w15:appearance w15:val="hidden"/>
              </w:sdtPr>
              <w:sdtEndPr/>
              <w:sdtContent>
                <w:r w:rsidR="00E6246C" w:rsidRPr="000629D5">
                  <w:t>[</w:t>
                </w:r>
                <w:r w:rsidR="00E6246C">
                  <w:t>Job Description</w:t>
                </w:r>
                <w:r w:rsidR="00E6246C" w:rsidRPr="000629D5">
                  <w:t>]</w:t>
                </w:r>
              </w:sdtContent>
            </w:sdt>
          </w:p>
          <w:p w14:paraId="3CCE3ED2" w14:textId="0E2D4DB3" w:rsidR="000629D5" w:rsidRDefault="000629D5" w:rsidP="000036B8"/>
        </w:tc>
      </w:tr>
      <w:tr w:rsidR="000629D5" w14:paraId="08BB6736" w14:textId="77777777" w:rsidTr="002F082E">
        <w:trPr>
          <w:trHeight w:val="9392"/>
        </w:trPr>
        <w:tc>
          <w:tcPr>
            <w:tcW w:w="3600" w:type="dxa"/>
          </w:tcPr>
          <w:p w14:paraId="61C34833" w14:textId="351A5CC7" w:rsidR="00B76D94" w:rsidRPr="00B76D94" w:rsidRDefault="00B76D94" w:rsidP="004700CD">
            <w:pPr>
              <w:pStyle w:val="Subtitle"/>
              <w:spacing w:after="120"/>
              <w:rPr>
                <w:spacing w:val="150"/>
                <w:w w:val="100"/>
              </w:rPr>
            </w:pPr>
          </w:p>
          <w:sdt>
            <w:sdtPr>
              <w:rPr>
                <w:spacing w:val="150"/>
                <w:w w:val="100"/>
              </w:rPr>
              <w:id w:val="-840242759"/>
              <w:placeholder>
                <w:docPart w:val="91E2E216D0184EAC9396617541D1D57A"/>
              </w:placeholder>
              <w:temporary/>
              <w:showingPlcHdr/>
              <w15:appearance w15:val="hidden"/>
            </w:sdtPr>
            <w:sdtEndPr>
              <w:rPr>
                <w:spacing w:val="0"/>
                <w:w w:val="86"/>
              </w:rPr>
            </w:sdtEndPr>
            <w:sdtContent>
              <w:p w14:paraId="5DF2F551" w14:textId="72AFEA7A" w:rsidR="006B4A8E" w:rsidRPr="006B4A8E" w:rsidRDefault="004700CD" w:rsidP="004700CD">
                <w:pPr>
                  <w:pStyle w:val="Subtitle"/>
                  <w:spacing w:after="120"/>
                  <w:rPr>
                    <w:spacing w:val="23"/>
                    <w:w w:val="83"/>
                  </w:rPr>
                </w:pPr>
                <w:r w:rsidRPr="00CE6BE2">
                  <w:rPr>
                    <w:i/>
                    <w:iCs/>
                    <w:spacing w:val="150"/>
                    <w:w w:val="100"/>
                    <w:sz w:val="28"/>
                  </w:rPr>
                  <w:t>Tag Lin</w:t>
                </w:r>
                <w:r w:rsidRPr="00CE6BE2">
                  <w:rPr>
                    <w:i/>
                    <w:iCs/>
                    <w:spacing w:val="-4"/>
                    <w:w w:val="100"/>
                    <w:sz w:val="28"/>
                  </w:rPr>
                  <w:t>e</w:t>
                </w:r>
              </w:p>
            </w:sdtContent>
          </w:sdt>
          <w:p w14:paraId="7ECC69D6" w14:textId="722190C1" w:rsidR="004235BC" w:rsidRPr="002F082E" w:rsidRDefault="00353D59" w:rsidP="004235BC">
            <w:pPr>
              <w:pStyle w:val="Heading2"/>
              <w:rPr>
                <w:rFonts w:asciiTheme="minorHAnsi" w:eastAsiaTheme="minorEastAsia" w:hAnsiTheme="minorHAnsi" w:cstheme="minorBidi"/>
                <w:sz w:val="41"/>
                <w:szCs w:val="41"/>
              </w:rPr>
            </w:pPr>
            <w:r>
              <w:rPr>
                <w:rFonts w:ascii="Calibri" w:eastAsia="Calibri" w:hAnsi="Calibri" w:cstheme="minorBidi"/>
                <w:caps w:val="0"/>
                <w:color w:val="1F3864"/>
                <w:sz w:val="41"/>
                <w:szCs w:val="41"/>
                <w:lang w:val="en-ZA"/>
              </w:rPr>
              <w:t>Major</w:t>
            </w:r>
            <w:r w:rsidR="004700CD" w:rsidRPr="002F082E">
              <w:rPr>
                <w:caps w:val="0"/>
                <w:sz w:val="41"/>
                <w:szCs w:val="41"/>
              </w:rPr>
              <w:t xml:space="preserve"> </w:t>
            </w:r>
            <w:r w:rsidR="004700CD" w:rsidRPr="002F082E">
              <w:rPr>
                <w:rFonts w:ascii="Calibri" w:eastAsia="Calibri" w:hAnsi="Calibri" w:cstheme="minorBidi"/>
                <w:caps w:val="0"/>
                <w:color w:val="1F3864"/>
                <w:sz w:val="41"/>
                <w:szCs w:val="41"/>
                <w:lang w:val="en-ZA"/>
              </w:rPr>
              <w:t>Strengths</w:t>
            </w:r>
          </w:p>
          <w:sdt>
            <w:sdtPr>
              <w:id w:val="-480080427"/>
              <w:placeholder>
                <w:docPart w:val="686817199F48403C90C2BDEC64E9E2F3"/>
              </w:placeholder>
              <w:temporary/>
              <w:showingPlcHdr/>
              <w15:appearance w15:val="hidden"/>
            </w:sdtPr>
            <w:sdtEndPr/>
            <w:sdtContent>
              <w:p w14:paraId="4001D8EA" w14:textId="65CCE4A8" w:rsidR="003A2CD5" w:rsidRDefault="003A2CD5" w:rsidP="003A2CD5">
                <w:pPr>
                  <w:pStyle w:val="ContactDetails"/>
                </w:pPr>
                <w:r>
                  <w:t>[info]</w:t>
                </w:r>
              </w:p>
            </w:sdtContent>
          </w:sdt>
          <w:sdt>
            <w:sdtPr>
              <w:id w:val="-865994171"/>
              <w:placeholder>
                <w:docPart w:val="D99568E49CFF4E4595EC2FD16F1F5929"/>
              </w:placeholder>
              <w:temporary/>
              <w:showingPlcHdr/>
              <w15:appearance w15:val="hidden"/>
            </w:sdtPr>
            <w:sdtEndPr/>
            <w:sdtContent>
              <w:p w14:paraId="4D790D7F" w14:textId="77777777" w:rsidR="003A2CD5" w:rsidRDefault="003A2CD5" w:rsidP="003A2CD5">
                <w:pPr>
                  <w:pStyle w:val="ContactDetails"/>
                </w:pPr>
                <w:r>
                  <w:t>[info]</w:t>
                </w:r>
              </w:p>
            </w:sdtContent>
          </w:sdt>
          <w:sdt>
            <w:sdtPr>
              <w:id w:val="-369142367"/>
              <w:placeholder>
                <w:docPart w:val="1CAD1E98DBE74C6185F916612F06E4F0"/>
              </w:placeholder>
              <w:temporary/>
              <w:showingPlcHdr/>
              <w15:appearance w15:val="hidden"/>
            </w:sdtPr>
            <w:sdtEndPr/>
            <w:sdtContent>
              <w:p w14:paraId="311A4159" w14:textId="77777777" w:rsidR="003A2CD5" w:rsidRDefault="003A2CD5" w:rsidP="003A2CD5">
                <w:pPr>
                  <w:pStyle w:val="ContactDetails"/>
                </w:pPr>
                <w:r>
                  <w:t>[info]</w:t>
                </w:r>
              </w:p>
            </w:sdtContent>
          </w:sdt>
          <w:sdt>
            <w:sdtPr>
              <w:id w:val="-1375616855"/>
              <w:placeholder>
                <w:docPart w:val="3DACE789D15F4B808FEDCE10A1C91686"/>
              </w:placeholder>
              <w:temporary/>
              <w:showingPlcHdr/>
              <w15:appearance w15:val="hidden"/>
            </w:sdtPr>
            <w:sdtEndPr/>
            <w:sdtContent>
              <w:p w14:paraId="44D91BC0" w14:textId="77777777" w:rsidR="003A2CD5" w:rsidRDefault="003A2CD5" w:rsidP="003A2CD5">
                <w:pPr>
                  <w:pStyle w:val="ContactDetails"/>
                </w:pPr>
                <w:r>
                  <w:t>[info]</w:t>
                </w:r>
              </w:p>
            </w:sdtContent>
          </w:sdt>
          <w:sdt>
            <w:sdtPr>
              <w:id w:val="-1709260906"/>
              <w:placeholder>
                <w:docPart w:val="C9B8D304873D42D8B6A10CE4D1ECCD0B"/>
              </w:placeholder>
              <w:temporary/>
              <w:showingPlcHdr/>
              <w15:appearance w15:val="hidden"/>
            </w:sdtPr>
            <w:sdtEndPr/>
            <w:sdtContent>
              <w:p w14:paraId="1DE9402E" w14:textId="77777777" w:rsidR="003A2CD5" w:rsidRDefault="003A2CD5" w:rsidP="003A2CD5">
                <w:pPr>
                  <w:pStyle w:val="ContactDetails"/>
                </w:pPr>
                <w:r>
                  <w:t>[info]</w:t>
                </w:r>
              </w:p>
            </w:sdtContent>
          </w:sdt>
          <w:p w14:paraId="006CED75" w14:textId="1B917A03" w:rsidR="003A2CD5" w:rsidRDefault="003A2CD5" w:rsidP="003A2CD5">
            <w:pPr>
              <w:pStyle w:val="ContactDetails"/>
            </w:pPr>
          </w:p>
          <w:p w14:paraId="0FEDDC26" w14:textId="77777777" w:rsidR="000036B8" w:rsidRPr="002F082E" w:rsidRDefault="000036B8" w:rsidP="000036B8">
            <w:pPr>
              <w:pStyle w:val="Heading2"/>
              <w:rPr>
                <w:rFonts w:asciiTheme="minorHAnsi" w:eastAsiaTheme="minorEastAsia" w:hAnsiTheme="minorHAnsi" w:cstheme="minorBidi"/>
                <w:sz w:val="41"/>
                <w:szCs w:val="41"/>
              </w:rPr>
            </w:pPr>
            <w:r>
              <w:rPr>
                <w:rFonts w:ascii="Calibri" w:eastAsia="Calibri" w:hAnsi="Calibri" w:cstheme="minorBidi"/>
                <w:caps w:val="0"/>
                <w:color w:val="1F3864"/>
                <w:sz w:val="41"/>
                <w:szCs w:val="41"/>
                <w:lang w:val="en-ZA"/>
              </w:rPr>
              <w:t>Technical Skills</w:t>
            </w:r>
          </w:p>
          <w:sdt>
            <w:sdtPr>
              <w:id w:val="417216406"/>
              <w:placeholder>
                <w:docPart w:val="4558853C3E96464195843D45F592D396"/>
              </w:placeholder>
              <w:temporary/>
              <w:showingPlcHdr/>
              <w15:appearance w15:val="hidden"/>
            </w:sdtPr>
            <w:sdtEndPr/>
            <w:sdtContent>
              <w:p w14:paraId="332369EF" w14:textId="77777777" w:rsidR="000036B8" w:rsidRDefault="000036B8" w:rsidP="000036B8">
                <w:pPr>
                  <w:pStyle w:val="ContactDetails"/>
                  <w:spacing w:after="60"/>
                  <w:ind w:left="22"/>
                  <w:contextualSpacing w:val="0"/>
                </w:pPr>
                <w:r>
                  <w:t>[info]</w:t>
                </w:r>
              </w:p>
            </w:sdtContent>
          </w:sdt>
          <w:sdt>
            <w:sdtPr>
              <w:id w:val="-915465514"/>
              <w:placeholder>
                <w:docPart w:val="1C7C20C265ED4B84A25034371267F4A9"/>
              </w:placeholder>
              <w:temporary/>
              <w:showingPlcHdr/>
              <w15:appearance w15:val="hidden"/>
            </w:sdtPr>
            <w:sdtEndPr/>
            <w:sdtContent>
              <w:p w14:paraId="70A3BE47" w14:textId="77777777" w:rsidR="000036B8" w:rsidRDefault="000036B8" w:rsidP="000036B8">
                <w:pPr>
                  <w:pStyle w:val="ContactDetails"/>
                  <w:spacing w:after="60"/>
                  <w:ind w:left="22"/>
                  <w:contextualSpacing w:val="0"/>
                </w:pPr>
                <w:r>
                  <w:t>[info]</w:t>
                </w:r>
              </w:p>
            </w:sdtContent>
          </w:sdt>
          <w:sdt>
            <w:sdtPr>
              <w:id w:val="-961723931"/>
              <w:placeholder>
                <w:docPart w:val="42AB56996DA74D2BAA28A12745374D65"/>
              </w:placeholder>
              <w:temporary/>
              <w:showingPlcHdr/>
              <w15:appearance w15:val="hidden"/>
            </w:sdtPr>
            <w:sdtEndPr/>
            <w:sdtContent>
              <w:p w14:paraId="54C79C6F" w14:textId="77777777" w:rsidR="000036B8" w:rsidRDefault="000036B8" w:rsidP="000036B8">
                <w:pPr>
                  <w:pStyle w:val="ContactDetails"/>
                  <w:spacing w:after="60"/>
                  <w:ind w:left="22"/>
                  <w:contextualSpacing w:val="0"/>
                </w:pPr>
                <w:r>
                  <w:t>[info]</w:t>
                </w:r>
              </w:p>
            </w:sdtContent>
          </w:sdt>
          <w:sdt>
            <w:sdtPr>
              <w:id w:val="852842730"/>
              <w:placeholder>
                <w:docPart w:val="5B88947ACBE841559BA40E21D0EFD68C"/>
              </w:placeholder>
              <w:temporary/>
              <w:showingPlcHdr/>
              <w15:appearance w15:val="hidden"/>
            </w:sdtPr>
            <w:sdtEndPr/>
            <w:sdtContent>
              <w:p w14:paraId="08C924DF" w14:textId="77777777" w:rsidR="000036B8" w:rsidRDefault="000036B8" w:rsidP="000036B8">
                <w:pPr>
                  <w:pStyle w:val="ContactDetails"/>
                  <w:spacing w:after="60"/>
                  <w:ind w:left="22"/>
                  <w:contextualSpacing w:val="0"/>
                </w:pPr>
                <w:r>
                  <w:t>[info]</w:t>
                </w:r>
              </w:p>
            </w:sdtContent>
          </w:sdt>
          <w:sdt>
            <w:sdtPr>
              <w:id w:val="1841813548"/>
              <w:placeholder>
                <w:docPart w:val="25BDB456D93E4666902D58450F748586"/>
              </w:placeholder>
              <w:temporary/>
              <w:showingPlcHdr/>
              <w15:appearance w15:val="hidden"/>
            </w:sdtPr>
            <w:sdtEndPr/>
            <w:sdtContent>
              <w:p w14:paraId="27982A9F" w14:textId="77777777" w:rsidR="000036B8" w:rsidRDefault="000036B8" w:rsidP="000036B8">
                <w:pPr>
                  <w:pStyle w:val="ContactDetails"/>
                  <w:spacing w:after="60"/>
                  <w:ind w:left="22"/>
                  <w:contextualSpacing w:val="0"/>
                </w:pPr>
                <w:r>
                  <w:t>[Computer Literacy]</w:t>
                </w:r>
              </w:p>
            </w:sdtContent>
          </w:sdt>
          <w:p w14:paraId="330901EB" w14:textId="0B0BC4C8" w:rsidR="004235BC" w:rsidRDefault="004235BC" w:rsidP="000629D5">
            <w:pPr>
              <w:pStyle w:val="ContactDetails"/>
              <w:rPr>
                <w:rStyle w:val="Hyperlink"/>
              </w:rPr>
            </w:pPr>
          </w:p>
          <w:p w14:paraId="65817BBD" w14:textId="77777777" w:rsidR="00E6246C" w:rsidRPr="002F082E" w:rsidRDefault="00E6246C" w:rsidP="00E6246C">
            <w:pPr>
              <w:pStyle w:val="Heading2"/>
              <w:spacing w:before="360" w:after="240"/>
              <w:rPr>
                <w:rFonts w:asciiTheme="minorHAnsi" w:eastAsiaTheme="minorEastAsia" w:hAnsiTheme="minorHAnsi" w:cstheme="minorBidi"/>
                <w:sz w:val="41"/>
                <w:szCs w:val="41"/>
              </w:rPr>
            </w:pPr>
            <w:r>
              <w:rPr>
                <w:rFonts w:ascii="Calibri" w:eastAsia="Calibri" w:hAnsi="Calibri" w:cstheme="minorBidi"/>
                <w:caps w:val="0"/>
                <w:color w:val="1F3864"/>
                <w:sz w:val="41"/>
                <w:szCs w:val="41"/>
                <w:lang w:val="en-ZA"/>
              </w:rPr>
              <w:t xml:space="preserve">Personal Details </w:t>
            </w:r>
          </w:p>
          <w:p w14:paraId="3374F68D" w14:textId="2EC94775" w:rsidR="00E6246C" w:rsidRDefault="0058261E" w:rsidP="00E6246C">
            <w:pPr>
              <w:pStyle w:val="ContactDetails"/>
              <w:tabs>
                <w:tab w:val="left" w:pos="1581"/>
              </w:tabs>
              <w:spacing w:after="120"/>
              <w:contextualSpacing w:val="0"/>
              <w:jc w:val="both"/>
            </w:pPr>
            <w:sdt>
              <w:sdtPr>
                <w:id w:val="-289898318"/>
                <w:placeholder>
                  <w:docPart w:val="840FE5844AF242E599BF37F32A612A88"/>
                </w:placeholder>
                <w15:appearance w15:val="hidden"/>
              </w:sdtPr>
              <w:sdtEndPr>
                <w:rPr>
                  <w:b/>
                  <w:bCs/>
                </w:rPr>
              </w:sdtEndPr>
              <w:sdtContent>
                <w:sdt>
                  <w:sdtPr>
                    <w:rPr>
                      <w:b/>
                      <w:bCs/>
                    </w:rPr>
                    <w:id w:val="-1997029194"/>
                    <w:placeholder>
                      <w:docPart w:val="7FF89501B278483CAB3AB193E3096E15"/>
                    </w:placeholder>
                  </w:sdtPr>
                  <w:sdtEndPr/>
                  <w:sdtContent>
                    <w:r w:rsidR="00E6246C">
                      <w:rPr>
                        <w:b/>
                        <w:bCs/>
                      </w:rPr>
                      <w:t>Date of Birth</w:t>
                    </w:r>
                  </w:sdtContent>
                </w:sdt>
                <w:r w:rsidR="00E6246C">
                  <w:rPr>
                    <w:b/>
                    <w:bCs/>
                  </w:rPr>
                  <w:t>:</w:t>
                </w:r>
              </w:sdtContent>
            </w:sdt>
            <w:r w:rsidR="00E6246C">
              <w:t xml:space="preserve"> </w:t>
            </w:r>
            <w:sdt>
              <w:sdtPr>
                <w:id w:val="129362003"/>
                <w:placeholder>
                  <w:docPart w:val="1A839858275742DC99F2654197FE10C1"/>
                </w:placeholder>
                <w:temporary/>
                <w:showingPlcHdr/>
                <w15:appearance w15:val="hidden"/>
              </w:sdtPr>
              <w:sdtEndPr/>
              <w:sdtContent>
                <w:r w:rsidR="00E6246C">
                  <w:t>[info]</w:t>
                </w:r>
              </w:sdtContent>
            </w:sdt>
          </w:p>
          <w:p w14:paraId="2923407D" w14:textId="6BAF69BD" w:rsidR="00E6246C" w:rsidRDefault="0058261E" w:rsidP="00E6246C">
            <w:pPr>
              <w:pStyle w:val="ContactDetails"/>
              <w:tabs>
                <w:tab w:val="left" w:pos="1581"/>
              </w:tabs>
              <w:spacing w:after="120"/>
              <w:contextualSpacing w:val="0"/>
              <w:jc w:val="both"/>
            </w:pPr>
            <w:sdt>
              <w:sdtPr>
                <w:id w:val="-1227988730"/>
                <w:placeholder>
                  <w:docPart w:val="A66ECE5546B540BABE27094F287C969B"/>
                </w:placeholder>
                <w15:appearance w15:val="hidden"/>
              </w:sdtPr>
              <w:sdtEndPr>
                <w:rPr>
                  <w:b/>
                  <w:bCs/>
                </w:rPr>
              </w:sdtEndPr>
              <w:sdtContent>
                <w:sdt>
                  <w:sdtPr>
                    <w:rPr>
                      <w:b/>
                      <w:bCs/>
                    </w:rPr>
                    <w:id w:val="2120016603"/>
                    <w:placeholder>
                      <w:docPart w:val="0B13A4F3957046FBB9F781F992575E8C"/>
                    </w:placeholder>
                  </w:sdtPr>
                  <w:sdtEndPr/>
                  <w:sdtContent>
                    <w:r w:rsidR="00E6246C">
                      <w:rPr>
                        <w:b/>
                        <w:bCs/>
                      </w:rPr>
                      <w:t>Nationality</w:t>
                    </w:r>
                  </w:sdtContent>
                </w:sdt>
              </w:sdtContent>
            </w:sdt>
            <w:r w:rsidR="00E6246C">
              <w:rPr>
                <w:b/>
                <w:bCs/>
              </w:rPr>
              <w:t xml:space="preserve">: </w:t>
            </w:r>
            <w:sdt>
              <w:sdtPr>
                <w:id w:val="-2064942402"/>
                <w:placeholder>
                  <w:docPart w:val="DC7F9D01A7414CD6B19D1B53AD9ED904"/>
                </w:placeholder>
                <w:temporary/>
                <w:showingPlcHdr/>
                <w15:appearance w15:val="hidden"/>
              </w:sdtPr>
              <w:sdtEndPr/>
              <w:sdtContent>
                <w:r w:rsidR="00E6246C">
                  <w:t>[South African]</w:t>
                </w:r>
              </w:sdtContent>
            </w:sdt>
          </w:p>
          <w:p w14:paraId="486DB6E7" w14:textId="4378631C" w:rsidR="00E6246C" w:rsidRDefault="0058261E" w:rsidP="00E6246C">
            <w:pPr>
              <w:pStyle w:val="ContactDetails"/>
              <w:tabs>
                <w:tab w:val="left" w:pos="1581"/>
              </w:tabs>
              <w:spacing w:after="120"/>
              <w:contextualSpacing w:val="0"/>
              <w:jc w:val="both"/>
            </w:pPr>
            <w:sdt>
              <w:sdtPr>
                <w:id w:val="-1033187509"/>
                <w:placeholder>
                  <w:docPart w:val="77422C3735C54795BE16BFAFA5D179C9"/>
                </w:placeholder>
                <w15:appearance w15:val="hidden"/>
              </w:sdtPr>
              <w:sdtEndPr>
                <w:rPr>
                  <w:b/>
                  <w:bCs/>
                </w:rPr>
              </w:sdtEndPr>
              <w:sdtContent>
                <w:sdt>
                  <w:sdtPr>
                    <w:rPr>
                      <w:b/>
                      <w:bCs/>
                    </w:rPr>
                    <w:id w:val="-929426803"/>
                    <w:placeholder>
                      <w:docPart w:val="2A5631F724F94D37AEE824F77039B37E"/>
                    </w:placeholder>
                  </w:sdtPr>
                  <w:sdtEndPr/>
                  <w:sdtContent>
                    <w:r w:rsidR="00E6246C">
                      <w:rPr>
                        <w:b/>
                        <w:bCs/>
                      </w:rPr>
                      <w:t>Driver’s License</w:t>
                    </w:r>
                  </w:sdtContent>
                </w:sdt>
              </w:sdtContent>
            </w:sdt>
            <w:r w:rsidR="00E6246C">
              <w:rPr>
                <w:b/>
                <w:bCs/>
              </w:rPr>
              <w:t xml:space="preserve">: </w:t>
            </w:r>
            <w:sdt>
              <w:sdtPr>
                <w:id w:val="1862775215"/>
                <w:placeholder>
                  <w:docPart w:val="2F0FF1EE238141CBAFD90772AE862518"/>
                </w:placeholder>
                <w:temporary/>
                <w:showingPlcHdr/>
                <w15:appearance w15:val="hidden"/>
              </w:sdtPr>
              <w:sdtEndPr/>
              <w:sdtContent>
                <w:r w:rsidR="00E6246C">
                  <w:t>[Code]</w:t>
                </w:r>
              </w:sdtContent>
            </w:sdt>
          </w:p>
          <w:p w14:paraId="5D88D5DE" w14:textId="7C7EEEED" w:rsidR="00E6246C" w:rsidRDefault="0058261E" w:rsidP="00E6246C">
            <w:pPr>
              <w:pStyle w:val="ContactDetails"/>
              <w:rPr>
                <w:rStyle w:val="Hyperlink"/>
              </w:rPr>
            </w:pPr>
            <w:sdt>
              <w:sdtPr>
                <w:rPr>
                  <w:color w:val="B85A22" w:themeColor="accent2" w:themeShade="BF"/>
                  <w:u w:val="single"/>
                </w:rPr>
                <w:id w:val="-1593004263"/>
                <w:placeholder>
                  <w:docPart w:val="74D46E58CAC9408AAF2254334CE0C7CC"/>
                </w:placeholder>
                <w15:appearance w15:val="hidden"/>
              </w:sdtPr>
              <w:sdtEndPr>
                <w:rPr>
                  <w:b/>
                  <w:bCs/>
                  <w:color w:val="auto"/>
                  <w:u w:val="none"/>
                </w:rPr>
              </w:sdtEndPr>
              <w:sdtContent>
                <w:sdt>
                  <w:sdtPr>
                    <w:rPr>
                      <w:b/>
                      <w:bCs/>
                      <w:color w:val="B85A22" w:themeColor="accent2" w:themeShade="BF"/>
                      <w:u w:val="single"/>
                    </w:rPr>
                    <w:id w:val="-1008754811"/>
                    <w:placeholder>
                      <w:docPart w:val="D9FB70032BA545E6A49D0DB7FF55C512"/>
                    </w:placeholder>
                  </w:sdtPr>
                  <w:sdtEndPr/>
                  <w:sdtContent>
                    <w:r w:rsidR="00E6246C">
                      <w:rPr>
                        <w:b/>
                        <w:bCs/>
                      </w:rPr>
                      <w:t>Availability</w:t>
                    </w:r>
                  </w:sdtContent>
                </w:sdt>
              </w:sdtContent>
            </w:sdt>
            <w:r w:rsidR="00E6246C">
              <w:t xml:space="preserve">: </w:t>
            </w:r>
            <w:sdt>
              <w:sdtPr>
                <w:id w:val="1304419735"/>
                <w:placeholder>
                  <w:docPart w:val="27772D9D12B340D0819D67A800DE6B84"/>
                </w:placeholder>
                <w:temporary/>
                <w:showingPlcHdr/>
                <w15:appearance w15:val="hidden"/>
              </w:sdtPr>
              <w:sdtEndPr/>
              <w:sdtContent>
                <w:r w:rsidR="00E6246C">
                  <w:t>[Notice Period]</w:t>
                </w:r>
              </w:sdtContent>
            </w:sdt>
          </w:p>
          <w:p w14:paraId="1367503C" w14:textId="2EF4CA5F" w:rsidR="0063317F" w:rsidRPr="0063317F" w:rsidRDefault="0063317F" w:rsidP="0063317F"/>
          <w:p w14:paraId="5CC867F6" w14:textId="77777777" w:rsidR="0063317F" w:rsidRPr="0063317F" w:rsidRDefault="0063317F" w:rsidP="0063317F"/>
          <w:p w14:paraId="06E27833" w14:textId="71085072" w:rsidR="0063317F" w:rsidRPr="0063317F" w:rsidRDefault="0063317F" w:rsidP="0063317F"/>
          <w:p w14:paraId="1BAC4839" w14:textId="60CE7270" w:rsidR="0063317F" w:rsidRPr="0063317F" w:rsidRDefault="0063317F" w:rsidP="001F48EC">
            <w:pPr>
              <w:jc w:val="right"/>
            </w:pPr>
          </w:p>
          <w:p w14:paraId="3FA7C580" w14:textId="77777777" w:rsidR="0063317F" w:rsidRPr="0063317F" w:rsidRDefault="0063317F" w:rsidP="0063317F"/>
          <w:p w14:paraId="09622CEB" w14:textId="77777777" w:rsidR="0063317F" w:rsidRPr="0063317F" w:rsidRDefault="0063317F" w:rsidP="0063317F"/>
          <w:p w14:paraId="46015792" w14:textId="77777777" w:rsidR="0063317F" w:rsidRPr="0063317F" w:rsidRDefault="0063317F" w:rsidP="0063317F"/>
          <w:p w14:paraId="7D1A9A1D" w14:textId="77777777" w:rsidR="0063317F" w:rsidRPr="0063317F" w:rsidRDefault="0063317F" w:rsidP="0063317F"/>
          <w:p w14:paraId="43F62A9E" w14:textId="77777777" w:rsidR="0063317F" w:rsidRPr="0063317F" w:rsidRDefault="0063317F" w:rsidP="0063317F"/>
          <w:p w14:paraId="491FC3AA" w14:textId="6FC66665" w:rsidR="0063317F" w:rsidRPr="0063317F" w:rsidRDefault="0063317F" w:rsidP="0063317F">
            <w:pPr>
              <w:tabs>
                <w:tab w:val="left" w:pos="2235"/>
              </w:tabs>
            </w:pPr>
          </w:p>
        </w:tc>
        <w:tc>
          <w:tcPr>
            <w:tcW w:w="511" w:type="dxa"/>
          </w:tcPr>
          <w:p w14:paraId="62A229C5" w14:textId="06BCC6F2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804" w:type="dxa"/>
            <w:vMerge/>
          </w:tcPr>
          <w:p w14:paraId="022962AE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1873265D" w14:textId="77777777" w:rsidR="0026719A" w:rsidRPr="00846D4F" w:rsidRDefault="0026719A" w:rsidP="00846D4F">
      <w:pPr>
        <w:tabs>
          <w:tab w:val="left" w:pos="990"/>
        </w:tabs>
        <w:spacing w:after="0"/>
        <w:rPr>
          <w:sz w:val="8"/>
        </w:rPr>
      </w:pPr>
    </w:p>
    <w:sectPr w:rsidR="0026719A" w:rsidRPr="00846D4F" w:rsidSect="00D35D91">
      <w:headerReference w:type="default" r:id="rId13"/>
      <w:headerReference w:type="first" r:id="rId14"/>
      <w:pgSz w:w="12240" w:h="15840"/>
      <w:pgMar w:top="-142" w:right="720" w:bottom="1276" w:left="720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F8EFA" w14:textId="77777777" w:rsidR="0058261E" w:rsidRDefault="0058261E" w:rsidP="000C45FF">
      <w:r>
        <w:separator/>
      </w:r>
    </w:p>
  </w:endnote>
  <w:endnote w:type="continuationSeparator" w:id="0">
    <w:p w14:paraId="08573F2D" w14:textId="77777777" w:rsidR="0058261E" w:rsidRDefault="0058261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50792" w14:textId="77777777" w:rsidR="0058261E" w:rsidRDefault="0058261E" w:rsidP="000C45FF">
      <w:r>
        <w:separator/>
      </w:r>
    </w:p>
  </w:footnote>
  <w:footnote w:type="continuationSeparator" w:id="0">
    <w:p w14:paraId="35454377" w14:textId="77777777" w:rsidR="0058261E" w:rsidRDefault="0058261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10545" w14:textId="113B1177" w:rsidR="0026719A" w:rsidRDefault="00E37089" w:rsidP="00E14235">
    <w:pPr>
      <w:pStyle w:val="Header"/>
      <w:spacing w:after="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19B9E8" wp14:editId="464CC77B">
          <wp:simplePos x="0" y="0"/>
          <wp:positionH relativeFrom="page">
            <wp:posOffset>12700</wp:posOffset>
          </wp:positionH>
          <wp:positionV relativeFrom="paragraph">
            <wp:posOffset>-192815</wp:posOffset>
          </wp:positionV>
          <wp:extent cx="7772400" cy="10074882"/>
          <wp:effectExtent l="0" t="0" r="0" b="3175"/>
          <wp:wrapNone/>
          <wp:docPr id="16" name="Picture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74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719A">
      <w:rPr>
        <w:noProof/>
      </w:rPr>
      <w:drawing>
        <wp:anchor distT="0" distB="0" distL="114300" distR="114300" simplePos="0" relativeHeight="251658240" behindDoc="1" locked="0" layoutInCell="1" allowOverlap="1" wp14:anchorId="7D419276" wp14:editId="2894FDE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7" name="Graphic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622AC" w14:textId="144372A7" w:rsidR="000036B8" w:rsidRPr="000036B8" w:rsidRDefault="000A507F" w:rsidP="000036B8">
    <w:pPr>
      <w:pStyle w:val="Subtitle"/>
      <w:spacing w:after="120"/>
      <w:rPr>
        <w:rStyle w:val="Style5"/>
        <w:rFonts w:asciiTheme="minorHAnsi" w:hAnsiTheme="minorHAnsi"/>
        <w:b w:val="0"/>
        <w:color w:val="000000" w:themeColor="text1"/>
        <w:spacing w:val="150"/>
        <w:sz w:val="32"/>
      </w:rPr>
    </w:pPr>
    <w:bookmarkStart w:id="1" w:name="_Hlk64461312"/>
    <w:bookmarkStart w:id="2" w:name="_Hlk64461313"/>
    <w:r w:rsidRPr="00D35D91">
      <w:rPr>
        <w:noProof/>
        <w:spacing w:val="-2219"/>
        <w:w w:val="96"/>
      </w:rPr>
      <w:drawing>
        <wp:anchor distT="0" distB="0" distL="114300" distR="114300" simplePos="0" relativeHeight="251665408" behindDoc="1" locked="0" layoutInCell="1" allowOverlap="1" wp14:anchorId="2AFD126C" wp14:editId="08808A78">
          <wp:simplePos x="0" y="0"/>
          <wp:positionH relativeFrom="page">
            <wp:align>right</wp:align>
          </wp:positionH>
          <wp:positionV relativeFrom="paragraph">
            <wp:posOffset>-208915</wp:posOffset>
          </wp:positionV>
          <wp:extent cx="7772400" cy="10074882"/>
          <wp:effectExtent l="0" t="0" r="0" b="3175"/>
          <wp:wrapNone/>
          <wp:docPr id="18" name="Picture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74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r w:rsidR="000036B8" w:rsidRPr="000036B8">
      <w:rPr>
        <w:b/>
        <w:bCs/>
        <w:i/>
        <w:iCs/>
        <w:caps/>
        <w:sz w:val="51"/>
        <w:szCs w:val="51"/>
      </w:rPr>
      <w:tab/>
    </w:r>
    <w:r w:rsidR="000036B8" w:rsidRPr="000036B8">
      <w:rPr>
        <w:b/>
        <w:bCs/>
        <w:i/>
        <w:iCs/>
        <w:caps/>
        <w:sz w:val="51"/>
        <w:szCs w:val="51"/>
      </w:rPr>
      <w:tab/>
    </w:r>
    <w:r w:rsidR="000036B8" w:rsidRPr="000036B8">
      <w:rPr>
        <w:b/>
        <w:bCs/>
        <w:i/>
        <w:iCs/>
        <w:caps/>
        <w:sz w:val="51"/>
        <w:szCs w:val="51"/>
      </w:rPr>
      <w:tab/>
    </w:r>
  </w:p>
  <w:p w14:paraId="518E5F3A" w14:textId="433D0244" w:rsidR="0061632C" w:rsidRDefault="0061632C" w:rsidP="000036B8">
    <w:pPr>
      <w:pStyle w:val="Header"/>
      <w:tabs>
        <w:tab w:val="left" w:pos="368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105D9B"/>
    <w:multiLevelType w:val="hybridMultilevel"/>
    <w:tmpl w:val="777E7D6E"/>
    <w:lvl w:ilvl="0" w:tplc="E7B83858">
      <w:start w:val="1"/>
      <w:numFmt w:val="bullet"/>
      <w:lvlText w:val="­"/>
      <w:lvlJc w:val="left"/>
      <w:pPr>
        <w:ind w:left="720" w:hanging="360"/>
      </w:pPr>
      <w:rPr>
        <w:rFonts w:ascii="SimSun" w:eastAsia="SimSun" w:hAnsi="SimSun" w:hint="eastAsia"/>
        <w:color w:val="auto"/>
        <w:sz w:val="20"/>
        <w:szCs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2D"/>
    <w:rsid w:val="000036B8"/>
    <w:rsid w:val="000226E8"/>
    <w:rsid w:val="00036450"/>
    <w:rsid w:val="00061C84"/>
    <w:rsid w:val="000629D5"/>
    <w:rsid w:val="00076632"/>
    <w:rsid w:val="00077504"/>
    <w:rsid w:val="00091987"/>
    <w:rsid w:val="000A507F"/>
    <w:rsid w:val="000C45FF"/>
    <w:rsid w:val="000E3FD1"/>
    <w:rsid w:val="000F2F19"/>
    <w:rsid w:val="000F46E6"/>
    <w:rsid w:val="00144A2A"/>
    <w:rsid w:val="00180329"/>
    <w:rsid w:val="0019001F"/>
    <w:rsid w:val="001A33B2"/>
    <w:rsid w:val="001A74A5"/>
    <w:rsid w:val="001B2ABD"/>
    <w:rsid w:val="001C102B"/>
    <w:rsid w:val="001D2335"/>
    <w:rsid w:val="001D7E8A"/>
    <w:rsid w:val="001E1759"/>
    <w:rsid w:val="001E3D57"/>
    <w:rsid w:val="001F0793"/>
    <w:rsid w:val="001F1ECC"/>
    <w:rsid w:val="001F48EC"/>
    <w:rsid w:val="002400EB"/>
    <w:rsid w:val="00244620"/>
    <w:rsid w:val="00256CF7"/>
    <w:rsid w:val="0026719A"/>
    <w:rsid w:val="00281D3B"/>
    <w:rsid w:val="002C7AAC"/>
    <w:rsid w:val="002E6564"/>
    <w:rsid w:val="002F082E"/>
    <w:rsid w:val="0030481B"/>
    <w:rsid w:val="00353D59"/>
    <w:rsid w:val="003567E6"/>
    <w:rsid w:val="003A2CD5"/>
    <w:rsid w:val="003A7766"/>
    <w:rsid w:val="003F3CC8"/>
    <w:rsid w:val="004071FC"/>
    <w:rsid w:val="004235BC"/>
    <w:rsid w:val="00445947"/>
    <w:rsid w:val="004631C8"/>
    <w:rsid w:val="004700CD"/>
    <w:rsid w:val="004813B3"/>
    <w:rsid w:val="0048425C"/>
    <w:rsid w:val="00494C41"/>
    <w:rsid w:val="00496591"/>
    <w:rsid w:val="004C63E4"/>
    <w:rsid w:val="004D3011"/>
    <w:rsid w:val="004F3A1C"/>
    <w:rsid w:val="005645EE"/>
    <w:rsid w:val="0058261E"/>
    <w:rsid w:val="005C74E5"/>
    <w:rsid w:val="005D6289"/>
    <w:rsid w:val="005E39D5"/>
    <w:rsid w:val="00612544"/>
    <w:rsid w:val="0061632C"/>
    <w:rsid w:val="0062123A"/>
    <w:rsid w:val="0063317F"/>
    <w:rsid w:val="00646E75"/>
    <w:rsid w:val="006518F2"/>
    <w:rsid w:val="00655A97"/>
    <w:rsid w:val="0065627C"/>
    <w:rsid w:val="006610D6"/>
    <w:rsid w:val="006771D0"/>
    <w:rsid w:val="006A44E6"/>
    <w:rsid w:val="006B4A8E"/>
    <w:rsid w:val="006D5FA2"/>
    <w:rsid w:val="006D6EF2"/>
    <w:rsid w:val="00715FCB"/>
    <w:rsid w:val="0072035B"/>
    <w:rsid w:val="00721D92"/>
    <w:rsid w:val="00743101"/>
    <w:rsid w:val="00753F3D"/>
    <w:rsid w:val="00766528"/>
    <w:rsid w:val="007867A0"/>
    <w:rsid w:val="007927F5"/>
    <w:rsid w:val="00794E4F"/>
    <w:rsid w:val="007E612D"/>
    <w:rsid w:val="00802CA0"/>
    <w:rsid w:val="00844C2D"/>
    <w:rsid w:val="00846D4F"/>
    <w:rsid w:val="00864110"/>
    <w:rsid w:val="008C1736"/>
    <w:rsid w:val="00917E4A"/>
    <w:rsid w:val="00922D5C"/>
    <w:rsid w:val="009512ED"/>
    <w:rsid w:val="009E7C63"/>
    <w:rsid w:val="00A04786"/>
    <w:rsid w:val="00A10A67"/>
    <w:rsid w:val="00A2118D"/>
    <w:rsid w:val="00A56408"/>
    <w:rsid w:val="00AD76E2"/>
    <w:rsid w:val="00B20152"/>
    <w:rsid w:val="00B229D5"/>
    <w:rsid w:val="00B70850"/>
    <w:rsid w:val="00B76D94"/>
    <w:rsid w:val="00BA5F74"/>
    <w:rsid w:val="00BC3A28"/>
    <w:rsid w:val="00BC5E92"/>
    <w:rsid w:val="00BD120C"/>
    <w:rsid w:val="00BE522A"/>
    <w:rsid w:val="00C066B6"/>
    <w:rsid w:val="00C221A7"/>
    <w:rsid w:val="00C37BA1"/>
    <w:rsid w:val="00C40B13"/>
    <w:rsid w:val="00C4674C"/>
    <w:rsid w:val="00C506CF"/>
    <w:rsid w:val="00C72BED"/>
    <w:rsid w:val="00C9578B"/>
    <w:rsid w:val="00CA562E"/>
    <w:rsid w:val="00CB2D30"/>
    <w:rsid w:val="00CB71EE"/>
    <w:rsid w:val="00CE6BE2"/>
    <w:rsid w:val="00D022BA"/>
    <w:rsid w:val="00D2522B"/>
    <w:rsid w:val="00D35D91"/>
    <w:rsid w:val="00D361E5"/>
    <w:rsid w:val="00D45DC1"/>
    <w:rsid w:val="00D7080C"/>
    <w:rsid w:val="00D82F2F"/>
    <w:rsid w:val="00DA694B"/>
    <w:rsid w:val="00DD172A"/>
    <w:rsid w:val="00E14235"/>
    <w:rsid w:val="00E2056C"/>
    <w:rsid w:val="00E25A26"/>
    <w:rsid w:val="00E30F3C"/>
    <w:rsid w:val="00E37089"/>
    <w:rsid w:val="00E47CBB"/>
    <w:rsid w:val="00E55D74"/>
    <w:rsid w:val="00E6246C"/>
    <w:rsid w:val="00E866EC"/>
    <w:rsid w:val="00E87DD7"/>
    <w:rsid w:val="00E93B74"/>
    <w:rsid w:val="00EA5279"/>
    <w:rsid w:val="00EB3A62"/>
    <w:rsid w:val="00F0496B"/>
    <w:rsid w:val="00F15F91"/>
    <w:rsid w:val="00F354F5"/>
    <w:rsid w:val="00F375E3"/>
    <w:rsid w:val="00F37D48"/>
    <w:rsid w:val="00F60274"/>
    <w:rsid w:val="00F77993"/>
    <w:rsid w:val="00F77FB9"/>
    <w:rsid w:val="00FB068F"/>
    <w:rsid w:val="00FF6923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A35FA3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character" w:customStyle="1" w:styleId="Style1">
    <w:name w:val="Style1"/>
    <w:basedOn w:val="DefaultParagraphFont"/>
    <w:uiPriority w:val="1"/>
    <w:rsid w:val="00864110"/>
    <w:rPr>
      <w:rFonts w:ascii="Calibri" w:hAnsi="Calibri"/>
      <w:b/>
      <w:sz w:val="25"/>
    </w:rPr>
  </w:style>
  <w:style w:type="character" w:customStyle="1" w:styleId="Style2">
    <w:name w:val="Style2"/>
    <w:basedOn w:val="DefaultParagraphFont"/>
    <w:uiPriority w:val="1"/>
    <w:rsid w:val="00864110"/>
    <w:rPr>
      <w:rFonts w:ascii="Calibri" w:hAnsi="Calibri"/>
      <w:color w:val="002060"/>
      <w:sz w:val="57"/>
    </w:rPr>
  </w:style>
  <w:style w:type="character" w:customStyle="1" w:styleId="Style3">
    <w:name w:val="Style3"/>
    <w:basedOn w:val="DefaultParagraphFont"/>
    <w:uiPriority w:val="1"/>
    <w:rsid w:val="00BC5E92"/>
    <w:rPr>
      <w:rFonts w:ascii="Calibri" w:hAnsi="Calibri"/>
      <w:b/>
      <w:sz w:val="76"/>
    </w:rPr>
  </w:style>
  <w:style w:type="character" w:customStyle="1" w:styleId="Style4">
    <w:name w:val="Style4"/>
    <w:basedOn w:val="DefaultParagraphFont"/>
    <w:uiPriority w:val="1"/>
    <w:rsid w:val="00BC5E92"/>
    <w:rPr>
      <w:rFonts w:ascii="Calibri" w:hAnsi="Calibri"/>
      <w:b/>
      <w:color w:val="002060"/>
      <w:sz w:val="56"/>
    </w:rPr>
  </w:style>
  <w:style w:type="character" w:customStyle="1" w:styleId="Style5">
    <w:name w:val="Style5"/>
    <w:basedOn w:val="DefaultParagraphFont"/>
    <w:uiPriority w:val="1"/>
    <w:rsid w:val="00BC5E92"/>
    <w:rPr>
      <w:rFonts w:ascii="Calibri" w:hAnsi="Calibri"/>
      <w:b/>
      <w:caps w:val="0"/>
      <w:smallCaps w:val="0"/>
      <w:color w:val="002060"/>
      <w:sz w:val="56"/>
    </w:rPr>
  </w:style>
  <w:style w:type="character" w:customStyle="1" w:styleId="qualification">
    <w:name w:val="qualification"/>
    <w:basedOn w:val="DefaultParagraphFont"/>
    <w:uiPriority w:val="1"/>
    <w:rsid w:val="0065627C"/>
    <w:rPr>
      <w:rFonts w:ascii="Calibri" w:hAnsi="Calibri"/>
      <w:b/>
      <w:i/>
      <w:color w:val="002060"/>
      <w:sz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08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omeon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https://www.goldenkey.org/cv-profs/" TargetMode="External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https://www.goldenkey.org/cv-prof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ona\AppData\Local\Microsoft\Office\16.0\DTS\en-US%7bCEFABA71-FBBD-4743-9D00-557D1A301201%7d\%7b86930F44-2C96-4158-A23B-5E60D902DEDF%7dtf8892427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omeone@example.com" TargetMode="Externa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86817199F48403C90C2BDEC64E9E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63096-21F0-4C5F-A3EB-8E9FBE2CF149}"/>
      </w:docPartPr>
      <w:docPartBody>
        <w:p w:rsidR="00867A27" w:rsidRDefault="00CC5AFB" w:rsidP="00867A27">
          <w:pPr>
            <w:pStyle w:val="686817199F48403C90C2BDEC64E9E2F3"/>
          </w:pPr>
          <w:r>
            <w:t>[info]</w:t>
          </w:r>
        </w:p>
      </w:docPartBody>
    </w:docPart>
    <w:docPart>
      <w:docPartPr>
        <w:name w:val="D99568E49CFF4E4595EC2FD16F1F5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07C66-250E-4670-BF66-97C6E504A67B}"/>
      </w:docPartPr>
      <w:docPartBody>
        <w:p w:rsidR="00867A27" w:rsidRDefault="00CC5AFB" w:rsidP="00867A27">
          <w:pPr>
            <w:pStyle w:val="D99568E49CFF4E4595EC2FD16F1F5929"/>
          </w:pPr>
          <w:r>
            <w:t>[info]</w:t>
          </w:r>
        </w:p>
      </w:docPartBody>
    </w:docPart>
    <w:docPart>
      <w:docPartPr>
        <w:name w:val="1CAD1E98DBE74C6185F916612F06E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09724-3482-4C6E-ABE6-6D2804FBF3A3}"/>
      </w:docPartPr>
      <w:docPartBody>
        <w:p w:rsidR="00867A27" w:rsidRDefault="00CC5AFB" w:rsidP="00867A27">
          <w:pPr>
            <w:pStyle w:val="1CAD1E98DBE74C6185F916612F06E4F0"/>
          </w:pPr>
          <w:r>
            <w:t>[info]</w:t>
          </w:r>
        </w:p>
      </w:docPartBody>
    </w:docPart>
    <w:docPart>
      <w:docPartPr>
        <w:name w:val="3DACE789D15F4B808FEDCE10A1C91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DC1C1-5781-475C-B5D5-B7A34F362CBC}"/>
      </w:docPartPr>
      <w:docPartBody>
        <w:p w:rsidR="00867A27" w:rsidRDefault="00CC5AFB" w:rsidP="00867A27">
          <w:pPr>
            <w:pStyle w:val="3DACE789D15F4B808FEDCE10A1C91686"/>
          </w:pPr>
          <w:r>
            <w:t>[info]</w:t>
          </w:r>
        </w:p>
      </w:docPartBody>
    </w:docPart>
    <w:docPart>
      <w:docPartPr>
        <w:name w:val="C9B8D304873D42D8B6A10CE4D1ECC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C3C57-FFCA-498D-9294-D6EA0F626F8F}"/>
      </w:docPartPr>
      <w:docPartBody>
        <w:p w:rsidR="00867A27" w:rsidRDefault="00CC5AFB" w:rsidP="00867A27">
          <w:pPr>
            <w:pStyle w:val="C9B8D304873D42D8B6A10CE4D1ECCD0B"/>
          </w:pPr>
          <w:r>
            <w:t>[info]</w:t>
          </w:r>
        </w:p>
      </w:docPartBody>
    </w:docPart>
    <w:docPart>
      <w:docPartPr>
        <w:name w:val="91E2E216D0184EAC9396617541D1D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2D0A7-FAE5-4C83-8AA2-0B36D091A836}"/>
      </w:docPartPr>
      <w:docPartBody>
        <w:p w:rsidR="00867A27" w:rsidRDefault="00CC5AFB" w:rsidP="00CC5AFB">
          <w:pPr>
            <w:pStyle w:val="91E2E216D0184EAC9396617541D1D57A"/>
          </w:pPr>
          <w:r w:rsidRPr="00CE6BE2">
            <w:rPr>
              <w:i/>
              <w:iCs/>
              <w:spacing w:val="150"/>
              <w:w w:val="100"/>
              <w:sz w:val="28"/>
            </w:rPr>
            <w:t>Tag Lin</w:t>
          </w:r>
          <w:r w:rsidRPr="00CE6BE2">
            <w:rPr>
              <w:i/>
              <w:iCs/>
              <w:spacing w:val="-4"/>
              <w:w w:val="100"/>
              <w:sz w:val="28"/>
            </w:rPr>
            <w:t>e</w:t>
          </w:r>
        </w:p>
      </w:docPartBody>
    </w:docPart>
    <w:docPart>
      <w:docPartPr>
        <w:name w:val="508F72FB9A714B278BF9B09F584FA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6B781-0158-4C84-A2F3-A0409ACA966A}"/>
      </w:docPartPr>
      <w:docPartBody>
        <w:p w:rsidR="00867A27" w:rsidRDefault="00CC5AFB" w:rsidP="00CC5AFB">
          <w:pPr>
            <w:pStyle w:val="508F72FB9A714B278BF9B09F584FA4E7"/>
          </w:pPr>
          <w:r w:rsidRPr="00B76D94">
            <w:rPr>
              <w:rFonts w:ascii="Calibri" w:hAnsi="Calibri" w:cs="Calibri"/>
              <w:b/>
              <w:bCs/>
              <w:caps w:val="0"/>
              <w:color w:val="002060"/>
              <w:sz w:val="71"/>
              <w:szCs w:val="71"/>
            </w:rPr>
            <w:t>NAME HERE</w:t>
          </w:r>
        </w:p>
      </w:docPartBody>
    </w:docPart>
    <w:docPart>
      <w:docPartPr>
        <w:name w:val="FE7B41F4850444899AD0749365DB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98AA4-7EF7-4551-9FBB-49317FC128A4}"/>
      </w:docPartPr>
      <w:docPartBody>
        <w:p w:rsidR="00867A27" w:rsidRDefault="00CC5AFB" w:rsidP="00CC5AFB">
          <w:pPr>
            <w:pStyle w:val="FE7B41F4850444899AD0749365DBD2CB"/>
          </w:pPr>
          <w:r>
            <w:rPr>
              <w:b/>
              <w:bCs/>
              <w:i/>
              <w:iCs/>
              <w:color w:val="000000" w:themeColor="text1"/>
            </w:rPr>
            <w:t>Phone</w:t>
          </w:r>
          <w:r w:rsidRPr="00B76D94">
            <w:rPr>
              <w:b/>
              <w:bCs/>
              <w:i/>
              <w:iCs/>
              <w:color w:val="000000" w:themeColor="text1"/>
            </w:rPr>
            <w:t>:</w:t>
          </w:r>
        </w:p>
      </w:docPartBody>
    </w:docPart>
    <w:docPart>
      <w:docPartPr>
        <w:name w:val="D7E2A248FCAB402EA0919579005BC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2FF9-E3EB-4A15-9DA0-5FBFCB8A2424}"/>
      </w:docPartPr>
      <w:docPartBody>
        <w:p w:rsidR="00867A27" w:rsidRDefault="00CC5AFB" w:rsidP="00CC5AFB">
          <w:pPr>
            <w:pStyle w:val="D7E2A248FCAB402EA0919579005BCD3F"/>
          </w:pPr>
          <w:r>
            <w:rPr>
              <w:b/>
              <w:bCs/>
              <w:i/>
              <w:iCs/>
              <w:color w:val="000000" w:themeColor="text1"/>
              <w:sz w:val="21"/>
              <w:szCs w:val="21"/>
            </w:rPr>
            <w:t>Address</w:t>
          </w:r>
          <w:r w:rsidRPr="00B76D94">
            <w:rPr>
              <w:b/>
              <w:bCs/>
              <w:i/>
              <w:iCs/>
              <w:color w:val="000000" w:themeColor="text1"/>
              <w:sz w:val="21"/>
              <w:szCs w:val="21"/>
            </w:rPr>
            <w:t>:</w:t>
          </w:r>
        </w:p>
      </w:docPartBody>
    </w:docPart>
    <w:docPart>
      <w:docPartPr>
        <w:name w:val="92D321F687CE425095915CFA9AAD8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FBD18-CF61-42C3-893A-6719BB47DB49}"/>
      </w:docPartPr>
      <w:docPartBody>
        <w:p w:rsidR="00867A27" w:rsidRDefault="00CC5AFB" w:rsidP="00CC5AFB">
          <w:pPr>
            <w:pStyle w:val="92D321F687CE425095915CFA9AAD8228"/>
          </w:pPr>
          <w:r w:rsidRPr="00B76D94">
            <w:rPr>
              <w:color w:val="000000" w:themeColor="text1"/>
            </w:rPr>
            <w:t>Area, City, Country</w:t>
          </w:r>
        </w:p>
      </w:docPartBody>
    </w:docPart>
    <w:docPart>
      <w:docPartPr>
        <w:name w:val="24D3E1777BD149A8813AB6C47A20D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B4CDC-A189-409A-BFA4-0901B823A101}"/>
      </w:docPartPr>
      <w:docPartBody>
        <w:p w:rsidR="00867A27" w:rsidRDefault="00CC5AFB" w:rsidP="00CC5AFB">
          <w:pPr>
            <w:pStyle w:val="24D3E1777BD149A8813AB6C47A20DE01"/>
          </w:pPr>
          <w:r>
            <w:rPr>
              <w:b/>
              <w:bCs/>
              <w:i/>
              <w:iCs/>
              <w:color w:val="000000" w:themeColor="text1"/>
            </w:rPr>
            <w:t>Website</w:t>
          </w:r>
          <w:r w:rsidRPr="00B76D94">
            <w:rPr>
              <w:b/>
              <w:bCs/>
              <w:i/>
              <w:iCs/>
              <w:color w:val="000000" w:themeColor="text1"/>
            </w:rPr>
            <w:t xml:space="preserve"> / </w:t>
          </w:r>
          <w:r>
            <w:rPr>
              <w:b/>
              <w:bCs/>
              <w:i/>
              <w:iCs/>
              <w:color w:val="000000" w:themeColor="text1"/>
            </w:rPr>
            <w:t>LinkedIn</w:t>
          </w:r>
          <w:r w:rsidRPr="00B76D94">
            <w:rPr>
              <w:b/>
              <w:bCs/>
              <w:i/>
              <w:iCs/>
              <w:color w:val="000000" w:themeColor="text1"/>
            </w:rPr>
            <w:t>:</w:t>
          </w:r>
        </w:p>
      </w:docPartBody>
    </w:docPart>
    <w:docPart>
      <w:docPartPr>
        <w:name w:val="59299F343D8C4927810BE697853E5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04E6A-2C40-4E2C-A1F8-EC5F9CA635D8}"/>
      </w:docPartPr>
      <w:docPartBody>
        <w:p w:rsidR="00867A27" w:rsidRDefault="00CC5AFB" w:rsidP="00CC5AFB">
          <w:pPr>
            <w:pStyle w:val="59299F343D8C4927810BE697853E57A7"/>
          </w:pPr>
          <w:r w:rsidRPr="00B76D94">
            <w:rPr>
              <w:color w:val="000000" w:themeColor="text1"/>
            </w:rPr>
            <w:t>Website / LinkedIn goes here</w:t>
          </w:r>
        </w:p>
      </w:docPartBody>
    </w:docPart>
    <w:docPart>
      <w:docPartPr>
        <w:name w:val="4F91551876204C89908BFC82D05D6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4C560-7BC6-42EC-AB2A-DFEFE3547AA6}"/>
      </w:docPartPr>
      <w:docPartBody>
        <w:p w:rsidR="00867A27" w:rsidRDefault="00CC5AFB" w:rsidP="00CC5AFB">
          <w:pPr>
            <w:pStyle w:val="4F91551876204C89908BFC82D05D6C1B"/>
          </w:pPr>
          <w:r>
            <w:rPr>
              <w:b/>
              <w:bCs/>
              <w:i/>
              <w:iCs/>
              <w:color w:val="000000" w:themeColor="text1"/>
            </w:rPr>
            <w:t>email</w:t>
          </w:r>
          <w:r w:rsidRPr="00B76D94">
            <w:rPr>
              <w:b/>
              <w:bCs/>
              <w:i/>
              <w:iCs/>
              <w:color w:val="000000" w:themeColor="text1"/>
            </w:rPr>
            <w:t>:</w:t>
          </w:r>
        </w:p>
      </w:docPartBody>
    </w:docPart>
    <w:docPart>
      <w:docPartPr>
        <w:name w:val="8510D0E3FD8F47D69D9DE921E44A8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E7E85-C9C0-41BF-B9AD-968DBDAC5F35}"/>
      </w:docPartPr>
      <w:docPartBody>
        <w:p w:rsidR="00867A27" w:rsidRDefault="001F494D" w:rsidP="00CC5AFB">
          <w:pPr>
            <w:pStyle w:val="8510D0E3FD8F47D69D9DE921E44A803F"/>
          </w:pPr>
          <w:hyperlink r:id="rId5" w:history="1">
            <w:r w:rsidR="00CC5AFB" w:rsidRPr="0065627C">
              <w:rPr>
                <w:rStyle w:val="Hyperlink"/>
                <w:color w:val="0000FF"/>
              </w:rPr>
              <w:t>someone@example.com</w:t>
            </w:r>
          </w:hyperlink>
        </w:p>
      </w:docPartBody>
    </w:docPart>
    <w:docPart>
      <w:docPartPr>
        <w:name w:val="4558853C3E96464195843D45F592D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A4681-C75A-433A-B10F-7E970BA3D2E8}"/>
      </w:docPartPr>
      <w:docPartBody>
        <w:p w:rsidR="00CC5AFB" w:rsidRDefault="00CC5AFB" w:rsidP="00972F12">
          <w:pPr>
            <w:pStyle w:val="4558853C3E96464195843D45F592D396"/>
          </w:pPr>
          <w:r>
            <w:t>[info]</w:t>
          </w:r>
        </w:p>
      </w:docPartBody>
    </w:docPart>
    <w:docPart>
      <w:docPartPr>
        <w:name w:val="1C7C20C265ED4B84A25034371267F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2F65A-CF7E-4E04-84C1-0F9E6435D958}"/>
      </w:docPartPr>
      <w:docPartBody>
        <w:p w:rsidR="00CC5AFB" w:rsidRDefault="00CC5AFB" w:rsidP="00972F12">
          <w:pPr>
            <w:pStyle w:val="1C7C20C265ED4B84A25034371267F4A9"/>
          </w:pPr>
          <w:r>
            <w:t>[info]</w:t>
          </w:r>
        </w:p>
      </w:docPartBody>
    </w:docPart>
    <w:docPart>
      <w:docPartPr>
        <w:name w:val="42AB56996DA74D2BAA28A12745374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689FC-7D00-4627-9C60-A977C9A38A24}"/>
      </w:docPartPr>
      <w:docPartBody>
        <w:p w:rsidR="00CC5AFB" w:rsidRDefault="00CC5AFB" w:rsidP="00972F12">
          <w:pPr>
            <w:pStyle w:val="42AB56996DA74D2BAA28A12745374D65"/>
          </w:pPr>
          <w:r>
            <w:t>[info]</w:t>
          </w:r>
        </w:p>
      </w:docPartBody>
    </w:docPart>
    <w:docPart>
      <w:docPartPr>
        <w:name w:val="5B88947ACBE841559BA40E21D0EFD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24A51-534C-4278-8A62-E17273B3E220}"/>
      </w:docPartPr>
      <w:docPartBody>
        <w:p w:rsidR="00CC5AFB" w:rsidRDefault="00CC5AFB" w:rsidP="00972F12">
          <w:pPr>
            <w:pStyle w:val="5B88947ACBE841559BA40E21D0EFD68C"/>
          </w:pPr>
          <w:r>
            <w:t>[info]</w:t>
          </w:r>
        </w:p>
      </w:docPartBody>
    </w:docPart>
    <w:docPart>
      <w:docPartPr>
        <w:name w:val="25BDB456D93E4666902D58450F748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CC54E-B564-4488-8EDE-64F3C75F3881}"/>
      </w:docPartPr>
      <w:docPartBody>
        <w:p w:rsidR="00CC5AFB" w:rsidRDefault="00CC5AFB" w:rsidP="00972F12">
          <w:pPr>
            <w:pStyle w:val="25BDB456D93E4666902D58450F748586"/>
          </w:pPr>
          <w:r>
            <w:t>[Computer Literacy]</w:t>
          </w:r>
        </w:p>
      </w:docPartBody>
    </w:docPart>
    <w:docPart>
      <w:docPartPr>
        <w:name w:val="9AFD2BFE81FE4E6F99B2FA779A183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B11B-489A-4D29-897B-2D0615D0E5CD}"/>
      </w:docPartPr>
      <w:docPartBody>
        <w:p w:rsidR="00CC5AFB" w:rsidRDefault="00CC5AFB" w:rsidP="00972F12">
          <w:pPr>
            <w:pStyle w:val="9AFD2BFE81FE4E6F99B2FA779A18351B"/>
          </w:pPr>
          <w:r w:rsidRPr="000629D5">
            <w:t>[</w:t>
          </w:r>
          <w:r>
            <w:t>Profile content paragraph 1 – approx. 45 number of words</w:t>
          </w:r>
          <w:r w:rsidRPr="000629D5">
            <w:t>]</w:t>
          </w:r>
        </w:p>
      </w:docPartBody>
    </w:docPart>
    <w:docPart>
      <w:docPartPr>
        <w:name w:val="2F63EEB4A23344FBA037235931310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77224-16E0-4EA2-91C8-60417D2930B4}"/>
      </w:docPartPr>
      <w:docPartBody>
        <w:p w:rsidR="00CC5AFB" w:rsidRDefault="00CC5AFB" w:rsidP="00972F12">
          <w:pPr>
            <w:pStyle w:val="2F63EEB4A23344FBA037235931310B17"/>
          </w:pPr>
          <w:r w:rsidRPr="000629D5">
            <w:t>[</w:t>
          </w:r>
          <w:r>
            <w:t>Profile content paragraph 2 – approx. 45 number of words</w:t>
          </w:r>
          <w:r w:rsidRPr="000629D5">
            <w:t>]</w:t>
          </w:r>
        </w:p>
      </w:docPartBody>
    </w:docPart>
    <w:docPart>
      <w:docPartPr>
        <w:name w:val="2CB98338DBAD48B390A370B3AF3B1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769DF-FF48-463A-9D73-737C64007256}"/>
      </w:docPartPr>
      <w:docPartBody>
        <w:p w:rsidR="00CC5AFB" w:rsidRDefault="00CC5AFB" w:rsidP="00972F12">
          <w:pPr>
            <w:pStyle w:val="2CB98338DBAD48B390A370B3AF3B13EB"/>
          </w:pPr>
          <w:r w:rsidRPr="000629D5">
            <w:t>[</w:t>
          </w:r>
          <w:r>
            <w:t>Here, write about the value/s that you bring to your targeted role</w:t>
          </w:r>
          <w:r w:rsidRPr="000629D5">
            <w:t>]</w:t>
          </w:r>
        </w:p>
      </w:docPartBody>
    </w:docPart>
    <w:docPart>
      <w:docPartPr>
        <w:name w:val="8749DB7C5FE242B1BD8904BB4D5A0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95AC6-3FFF-4C5F-BCA9-6155E5506773}"/>
      </w:docPartPr>
      <w:docPartBody>
        <w:p w:rsidR="00CC5AFB" w:rsidRDefault="00CC5AFB" w:rsidP="00972F12">
          <w:pPr>
            <w:pStyle w:val="8749DB7C5FE242B1BD8904BB4D5A07D8"/>
          </w:pPr>
          <w:r w:rsidRPr="000629D5">
            <w:t>[</w:t>
          </w:r>
          <w:r>
            <w:t>Position/s you are targeting</w:t>
          </w:r>
          <w:r w:rsidRPr="000629D5">
            <w:t>]</w:t>
          </w:r>
        </w:p>
      </w:docPartBody>
    </w:docPart>
    <w:docPart>
      <w:docPartPr>
        <w:name w:val="22A639BACA8A470591702370887EF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C176D-AD14-4053-8E39-E7CBCCE66840}"/>
      </w:docPartPr>
      <w:docPartBody>
        <w:p w:rsidR="00CC5AFB" w:rsidRDefault="00972F12" w:rsidP="00972F12">
          <w:pPr>
            <w:pStyle w:val="22A639BACA8A470591702370887EF369"/>
          </w:pPr>
          <w:r w:rsidRPr="003A2CD5">
            <w:rPr>
              <w:b/>
              <w:bCs/>
            </w:rPr>
            <w:t>[Position Name]</w:t>
          </w:r>
        </w:p>
      </w:docPartBody>
    </w:docPart>
    <w:docPart>
      <w:docPartPr>
        <w:name w:val="7F1EA108DDAB4EE98A4ED360489FD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9C0FA-435C-44A5-9E12-DADAFBBE26F5}"/>
      </w:docPartPr>
      <w:docPartBody>
        <w:p w:rsidR="00CC5AFB" w:rsidRDefault="00972F12" w:rsidP="00972F12">
          <w:pPr>
            <w:pStyle w:val="7F1EA108DDAB4EE98A4ED360489FDFD7"/>
          </w:pPr>
          <w:r w:rsidRPr="00EB03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4B702D22C44B4EA41339EE9AA60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40338-C979-45BA-A2CC-C53638EB07C5}"/>
      </w:docPartPr>
      <w:docPartBody>
        <w:p w:rsidR="00CC5AFB" w:rsidRDefault="00CC5AFB" w:rsidP="00972F12">
          <w:pPr>
            <w:pStyle w:val="134B702D22C44B4EA41339EE9AA60326"/>
          </w:pPr>
          <w:r w:rsidRPr="000629D5">
            <w:t>[</w:t>
          </w:r>
          <w:r>
            <w:t>Institution</w:t>
          </w:r>
          <w:r w:rsidRPr="000629D5">
            <w:t>]</w:t>
          </w:r>
        </w:p>
      </w:docPartBody>
    </w:docPart>
    <w:docPart>
      <w:docPartPr>
        <w:name w:val="B2BEAE4CA7DA4CD08248165F61348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8A4FB-F9E2-449D-BBB4-2B26EEA48D88}"/>
      </w:docPartPr>
      <w:docPartBody>
        <w:p w:rsidR="00CC5AFB" w:rsidRDefault="00CC5AFB" w:rsidP="00972F12">
          <w:pPr>
            <w:pStyle w:val="B2BEAE4CA7DA4CD08248165F61348FD0"/>
          </w:pPr>
          <w:r w:rsidRPr="000629D5">
            <w:t>[</w:t>
          </w:r>
          <w:r>
            <w:t>Year of completion</w:t>
          </w:r>
          <w:r w:rsidRPr="000629D5">
            <w:t>]</w:t>
          </w:r>
        </w:p>
      </w:docPartBody>
    </w:docPart>
    <w:docPart>
      <w:docPartPr>
        <w:name w:val="BD3DD20542A942FFB6CBE92020719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25F9-F237-4E6E-97CE-CA40468FA12C}"/>
      </w:docPartPr>
      <w:docPartBody>
        <w:p w:rsidR="00CC5AFB" w:rsidRDefault="00CC5AFB" w:rsidP="00972F12">
          <w:pPr>
            <w:pStyle w:val="BD3DD20542A942FFB6CBE92020719182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ACF70AFB36F947FFAE080885F51C0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D4F3A-CE89-4B51-B72C-A040B57BB772}"/>
      </w:docPartPr>
      <w:docPartBody>
        <w:p w:rsidR="00CC5AFB" w:rsidRDefault="00CC5AFB" w:rsidP="00972F12">
          <w:pPr>
            <w:pStyle w:val="ACF70AFB36F947FFAE080885F51C0137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C680DF74AE5645B3BCDFD26CEF8A3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56D0E-4F3E-41AB-AE8B-31D9626623F3}"/>
      </w:docPartPr>
      <w:docPartBody>
        <w:p w:rsidR="00CC5AFB" w:rsidRDefault="00CC5AFB" w:rsidP="00972F12">
          <w:pPr>
            <w:pStyle w:val="C680DF74AE5645B3BCDFD26CEF8A3E4F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EDB98D901CF84CBB9C95FB0C5A5A5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BEC2B-3DC2-4B4D-B40F-674F4F0E0624}"/>
      </w:docPartPr>
      <w:docPartBody>
        <w:p w:rsidR="00CC5AFB" w:rsidRDefault="00CC5AFB" w:rsidP="00972F12">
          <w:pPr>
            <w:pStyle w:val="EDB98D901CF84CBB9C95FB0C5A5A5066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9FDFB067788742388B50C4C2DCCC6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7B37D-EA4E-47C2-9A5E-EB70ED76DED6}"/>
      </w:docPartPr>
      <w:docPartBody>
        <w:p w:rsidR="00CC5AFB" w:rsidRDefault="00CC5AFB" w:rsidP="00972F12">
          <w:pPr>
            <w:pStyle w:val="9FDFB067788742388B50C4C2DCCC63C4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CE9E13EF11164241A671070BF07DA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1FBD1-1B35-451B-924A-C986AACF855E}"/>
      </w:docPartPr>
      <w:docPartBody>
        <w:p w:rsidR="00CC5AFB" w:rsidRDefault="00CC5AFB" w:rsidP="00972F12">
          <w:pPr>
            <w:pStyle w:val="CE9E13EF11164241A671070BF07DA641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311B5A711C204AF6B71A1CE8176FA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19FE-DABF-4319-BA1B-30E7418D9935}"/>
      </w:docPartPr>
      <w:docPartBody>
        <w:p w:rsidR="00CC5AFB" w:rsidRDefault="00CC5AFB" w:rsidP="00972F12">
          <w:pPr>
            <w:pStyle w:val="311B5A711C204AF6B71A1CE8176FA40F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1349D4FB207B49FD8804084389E04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05958-1506-484C-BFA7-016CF0954CA7}"/>
      </w:docPartPr>
      <w:docPartBody>
        <w:p w:rsidR="00CC5AFB" w:rsidRDefault="00CC5AFB" w:rsidP="00972F12">
          <w:pPr>
            <w:pStyle w:val="1349D4FB207B49FD8804084389E04EC6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8D6AAC7ED16846779D819A1F0E37D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6E660-3257-4F6F-B2A0-713D39FF6D3D}"/>
      </w:docPartPr>
      <w:docPartBody>
        <w:p w:rsidR="00CC5AFB" w:rsidRDefault="00CC5AFB" w:rsidP="00972F12">
          <w:pPr>
            <w:pStyle w:val="8D6AAC7ED16846779D819A1F0E37DBB9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64409408EE8240F0BF545648032A9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30A8C-E9BF-4521-865D-9B1281B07B66}"/>
      </w:docPartPr>
      <w:docPartBody>
        <w:p w:rsidR="00CC5AFB" w:rsidRDefault="00CC5AFB" w:rsidP="00972F12">
          <w:pPr>
            <w:pStyle w:val="64409408EE8240F0BF545648032A9B1B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917F78F4508A4294BD5CBF0344D1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D8C31-0C6B-4C1C-8A07-837A081EFEF9}"/>
      </w:docPartPr>
      <w:docPartBody>
        <w:p w:rsidR="00CC5AFB" w:rsidRDefault="00CC5AFB" w:rsidP="00972F12">
          <w:pPr>
            <w:pStyle w:val="917F78F4508A4294BD5CBF0344D1B517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132260A5F7C14454A812AB5454D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128FB-D1C1-46AF-8ECB-32582CAA438F}"/>
      </w:docPartPr>
      <w:docPartBody>
        <w:p w:rsidR="00CC5AFB" w:rsidRDefault="00CC5AFB" w:rsidP="00972F12">
          <w:pPr>
            <w:pStyle w:val="132260A5F7C14454A812AB5454D0DA32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0CCBC4C6E99F4218BC52E955C028C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5B53-EE3C-415C-B38C-1178B7DBB58B}"/>
      </w:docPartPr>
      <w:docPartBody>
        <w:p w:rsidR="00CC5AFB" w:rsidRDefault="00CC5AFB" w:rsidP="00972F12">
          <w:pPr>
            <w:pStyle w:val="0CCBC4C6E99F4218BC52E955C028C8C7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FAFC0511E50C4A17A205F031D7076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EE6C5-07F8-4147-BF8F-19253A67E397}"/>
      </w:docPartPr>
      <w:docPartBody>
        <w:p w:rsidR="00CC5AFB" w:rsidRDefault="00CC5AFB" w:rsidP="00972F12">
          <w:pPr>
            <w:pStyle w:val="FAFC0511E50C4A17A205F031D7076730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CD7B046AF155485FA0CF7F75CCC0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F4A8C-E7A5-45A5-84F3-179C06EC6977}"/>
      </w:docPartPr>
      <w:docPartBody>
        <w:p w:rsidR="00CC5AFB" w:rsidRDefault="00CC5AFB" w:rsidP="00972F12">
          <w:pPr>
            <w:pStyle w:val="CD7B046AF155485FA0CF7F75CCC07D88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BE267AF2465C4760AEC1D1894432F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4F8F4-C44B-42AA-9CC3-D9F92B53D384}"/>
      </w:docPartPr>
      <w:docPartBody>
        <w:p w:rsidR="00CC5AFB" w:rsidRDefault="00CC5AFB" w:rsidP="00972F12">
          <w:pPr>
            <w:pStyle w:val="BE267AF2465C4760AEC1D1894432FC50"/>
          </w:pPr>
          <w:r w:rsidRPr="000629D5">
            <w:t>[</w:t>
          </w:r>
          <w:r>
            <w:t>info</w:t>
          </w:r>
          <w:r w:rsidRPr="000629D5">
            <w:t>]</w:t>
          </w:r>
        </w:p>
      </w:docPartBody>
    </w:docPart>
    <w:docPart>
      <w:docPartPr>
        <w:name w:val="15E24B48F519487BA5BE14114351F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3AEA3-62FE-4057-97EF-8B80272839A7}"/>
      </w:docPartPr>
      <w:docPartBody>
        <w:p w:rsidR="00CC5AFB" w:rsidRDefault="00CC5AFB" w:rsidP="00CC5AFB">
          <w:pPr>
            <w:pStyle w:val="15E24B48F519487BA5BE14114351F24A"/>
          </w:pPr>
          <w:r w:rsidRPr="002C7AAC">
            <w:rPr>
              <w:b/>
              <w:bCs/>
              <w:sz w:val="25"/>
              <w:szCs w:val="25"/>
            </w:rPr>
            <w:t>Company Name</w:t>
          </w:r>
        </w:p>
      </w:docPartBody>
    </w:docPart>
    <w:docPart>
      <w:docPartPr>
        <w:name w:val="3F40CFF7CA18426989471D4BFEB4A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5E100-A747-4DC7-AB6B-19222985E7EA}"/>
      </w:docPartPr>
      <w:docPartBody>
        <w:p w:rsidR="00CC5AFB" w:rsidRDefault="00CC5AFB" w:rsidP="00CC5AFB">
          <w:pPr>
            <w:pStyle w:val="3F40CFF7CA18426989471D4BFEB4A666"/>
          </w:pPr>
          <w:r>
            <w:rPr>
              <w:sz w:val="25"/>
              <w:szCs w:val="25"/>
            </w:rPr>
            <w:t>Month &amp; Year</w:t>
          </w:r>
        </w:p>
      </w:docPartBody>
    </w:docPart>
    <w:docPart>
      <w:docPartPr>
        <w:name w:val="CBA75659FC01489CBB0E7B0CF68E5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17A7C-E61F-4962-ABF0-3F6E0DB3B928}"/>
      </w:docPartPr>
      <w:docPartBody>
        <w:p w:rsidR="00CC5AFB" w:rsidRDefault="00CC5AFB" w:rsidP="00CC5AFB">
          <w:pPr>
            <w:pStyle w:val="CBA75659FC01489CBB0E7B0CF68E5FD4"/>
          </w:pPr>
          <w:r>
            <w:rPr>
              <w:sz w:val="25"/>
              <w:szCs w:val="25"/>
            </w:rPr>
            <w:t>Month &amp; Year</w:t>
          </w:r>
        </w:p>
      </w:docPartBody>
    </w:docPart>
    <w:docPart>
      <w:docPartPr>
        <w:name w:val="3857610DC0954C4E91532F14BCC43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29977-4938-4FBD-9EAD-C2B06BE52312}"/>
      </w:docPartPr>
      <w:docPartBody>
        <w:p w:rsidR="00CC5AFB" w:rsidRDefault="00972F12" w:rsidP="00972F12">
          <w:pPr>
            <w:pStyle w:val="3857610DC0954C4E91532F14BCC43219"/>
          </w:pPr>
          <w:r w:rsidRPr="003A2CD5">
            <w:rPr>
              <w:b/>
              <w:bCs/>
            </w:rPr>
            <w:t>[Position Name]</w:t>
          </w:r>
        </w:p>
      </w:docPartBody>
    </w:docPart>
    <w:docPart>
      <w:docPartPr>
        <w:name w:val="C4087B0C8C334DE2AC231C097DE2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586D-813D-476D-B00F-067377378BE2}"/>
      </w:docPartPr>
      <w:docPartBody>
        <w:p w:rsidR="00CC5AFB" w:rsidRDefault="00972F12" w:rsidP="00972F12">
          <w:pPr>
            <w:pStyle w:val="C4087B0C8C334DE2AC231C097DE2231B"/>
          </w:pPr>
          <w:r w:rsidRPr="00EB03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3DE06D5C548E09F791A10FAE2C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16C0E-0280-4DDE-B0BB-E6D4965E5374}"/>
      </w:docPartPr>
      <w:docPartBody>
        <w:p w:rsidR="00CC5AFB" w:rsidRDefault="00CC5AFB" w:rsidP="00972F12">
          <w:pPr>
            <w:pStyle w:val="57C3DE06D5C548E09F791A10FAE2C6B1"/>
          </w:pPr>
          <w:r w:rsidRPr="000629D5">
            <w:t>[</w:t>
          </w:r>
          <w:r>
            <w:t>Job Description</w:t>
          </w:r>
          <w:r w:rsidRPr="000629D5">
            <w:t>]</w:t>
          </w:r>
        </w:p>
      </w:docPartBody>
    </w:docPart>
    <w:docPart>
      <w:docPartPr>
        <w:name w:val="75704BB833984E1187C64B1B8E5D0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27E19-23E0-47FE-B22B-D9AA63CE0CEA}"/>
      </w:docPartPr>
      <w:docPartBody>
        <w:p w:rsidR="00CC5AFB" w:rsidRDefault="00CC5AFB" w:rsidP="00972F12">
          <w:pPr>
            <w:pStyle w:val="75704BB833984E1187C64B1B8E5D0201"/>
          </w:pPr>
          <w:r w:rsidRPr="000629D5">
            <w:t>[</w:t>
          </w:r>
          <w:r>
            <w:t>Job Description</w:t>
          </w:r>
          <w:r w:rsidRPr="000629D5">
            <w:t>]</w:t>
          </w:r>
        </w:p>
      </w:docPartBody>
    </w:docPart>
    <w:docPart>
      <w:docPartPr>
        <w:name w:val="8140F94FA0B0402A83CE6275A5038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CD489-11E7-4EB5-8851-039F4187C909}"/>
      </w:docPartPr>
      <w:docPartBody>
        <w:p w:rsidR="00CC5AFB" w:rsidRDefault="00CC5AFB" w:rsidP="00972F12">
          <w:pPr>
            <w:pStyle w:val="8140F94FA0B0402A83CE6275A5038EBD"/>
          </w:pPr>
          <w:r w:rsidRPr="000629D5">
            <w:t>[</w:t>
          </w:r>
          <w:r>
            <w:t>Job Description</w:t>
          </w:r>
          <w:r w:rsidRPr="000629D5">
            <w:t>]</w:t>
          </w:r>
        </w:p>
      </w:docPartBody>
    </w:docPart>
    <w:docPart>
      <w:docPartPr>
        <w:name w:val="840FE5844AF242E599BF37F32A6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D0A36-34D3-484E-BB91-3F2610B64268}"/>
      </w:docPartPr>
      <w:docPartBody>
        <w:p w:rsidR="00CC5AFB" w:rsidRDefault="00972F12" w:rsidP="00972F12">
          <w:pPr>
            <w:pStyle w:val="840FE5844AF242E599BF37F32A612A88"/>
          </w:pPr>
          <w:r w:rsidRPr="003A2CD5">
            <w:rPr>
              <w:b/>
              <w:bCs/>
            </w:rPr>
            <w:t>[Position Name]</w:t>
          </w:r>
        </w:p>
      </w:docPartBody>
    </w:docPart>
    <w:docPart>
      <w:docPartPr>
        <w:name w:val="7FF89501B278483CAB3AB193E3096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34E3D-C7DB-4C88-9015-0C3490E1228C}"/>
      </w:docPartPr>
      <w:docPartBody>
        <w:p w:rsidR="00CC5AFB" w:rsidRDefault="00972F12" w:rsidP="00972F12">
          <w:pPr>
            <w:pStyle w:val="7FF89501B278483CAB3AB193E3096E15"/>
          </w:pPr>
          <w:r w:rsidRPr="00EB03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839858275742DC99F2654197FE1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39C73-DD5A-4E52-A548-5271BBAFC1E1}"/>
      </w:docPartPr>
      <w:docPartBody>
        <w:p w:rsidR="00CC5AFB" w:rsidRDefault="00CC5AFB" w:rsidP="00972F12">
          <w:pPr>
            <w:pStyle w:val="1A839858275742DC99F2654197FE10C1"/>
          </w:pPr>
          <w:r>
            <w:t>[info]</w:t>
          </w:r>
        </w:p>
      </w:docPartBody>
    </w:docPart>
    <w:docPart>
      <w:docPartPr>
        <w:name w:val="A66ECE5546B540BABE27094F287C9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894E8-7322-4C04-A91D-2A5E8495A62D}"/>
      </w:docPartPr>
      <w:docPartBody>
        <w:p w:rsidR="00CC5AFB" w:rsidRDefault="00972F12" w:rsidP="00972F12">
          <w:pPr>
            <w:pStyle w:val="A66ECE5546B540BABE27094F287C969B"/>
          </w:pPr>
          <w:r w:rsidRPr="003A2CD5">
            <w:rPr>
              <w:b/>
              <w:bCs/>
            </w:rPr>
            <w:t>[Position Name]</w:t>
          </w:r>
        </w:p>
      </w:docPartBody>
    </w:docPart>
    <w:docPart>
      <w:docPartPr>
        <w:name w:val="0B13A4F3957046FBB9F781F992575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A9349-4A2E-413C-8D75-5FE8C9A02218}"/>
      </w:docPartPr>
      <w:docPartBody>
        <w:p w:rsidR="00CC5AFB" w:rsidRDefault="00972F12" w:rsidP="00972F12">
          <w:pPr>
            <w:pStyle w:val="0B13A4F3957046FBB9F781F992575E8C"/>
          </w:pPr>
          <w:r w:rsidRPr="00EB03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F9D01A7414CD6B19D1B53AD9E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884FE-1BE1-4F4F-A7A4-DD964FBCB5E8}"/>
      </w:docPartPr>
      <w:docPartBody>
        <w:p w:rsidR="00CC5AFB" w:rsidRDefault="00CC5AFB" w:rsidP="00972F12">
          <w:pPr>
            <w:pStyle w:val="DC7F9D01A7414CD6B19D1B53AD9ED904"/>
          </w:pPr>
          <w:r>
            <w:t>[South African]</w:t>
          </w:r>
        </w:p>
      </w:docPartBody>
    </w:docPart>
    <w:docPart>
      <w:docPartPr>
        <w:name w:val="77422C3735C54795BE16BFAFA5D1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69BA7-C626-43B8-A78C-37C1AA2B15D5}"/>
      </w:docPartPr>
      <w:docPartBody>
        <w:p w:rsidR="00CC5AFB" w:rsidRDefault="00972F12" w:rsidP="00972F12">
          <w:pPr>
            <w:pStyle w:val="77422C3735C54795BE16BFAFA5D179C9"/>
          </w:pPr>
          <w:r w:rsidRPr="003A2CD5">
            <w:rPr>
              <w:b/>
              <w:bCs/>
            </w:rPr>
            <w:t>[Position Name]</w:t>
          </w:r>
        </w:p>
      </w:docPartBody>
    </w:docPart>
    <w:docPart>
      <w:docPartPr>
        <w:name w:val="2A5631F724F94D37AEE824F77039B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451D9-69FA-43F4-868B-76F6CCF5189B}"/>
      </w:docPartPr>
      <w:docPartBody>
        <w:p w:rsidR="00CC5AFB" w:rsidRDefault="00972F12" w:rsidP="00972F12">
          <w:pPr>
            <w:pStyle w:val="2A5631F724F94D37AEE824F77039B37E"/>
          </w:pPr>
          <w:r w:rsidRPr="00EB03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0FF1EE238141CBAFD90772AE86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E77AC-3A6C-4CEE-9772-EEA715192249}"/>
      </w:docPartPr>
      <w:docPartBody>
        <w:p w:rsidR="00CC5AFB" w:rsidRDefault="00CC5AFB" w:rsidP="00972F12">
          <w:pPr>
            <w:pStyle w:val="2F0FF1EE238141CBAFD90772AE862518"/>
          </w:pPr>
          <w:r>
            <w:t>[Code]</w:t>
          </w:r>
        </w:p>
      </w:docPartBody>
    </w:docPart>
    <w:docPart>
      <w:docPartPr>
        <w:name w:val="74D46E58CAC9408AAF2254334CE0C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830F0-DBC6-46D8-878C-5C21C5856856}"/>
      </w:docPartPr>
      <w:docPartBody>
        <w:p w:rsidR="00CC5AFB" w:rsidRDefault="00972F12" w:rsidP="00972F12">
          <w:pPr>
            <w:pStyle w:val="74D46E58CAC9408AAF2254334CE0C7CC"/>
          </w:pPr>
          <w:r w:rsidRPr="003A2CD5">
            <w:rPr>
              <w:b/>
              <w:bCs/>
            </w:rPr>
            <w:t>[Position Name]</w:t>
          </w:r>
        </w:p>
      </w:docPartBody>
    </w:docPart>
    <w:docPart>
      <w:docPartPr>
        <w:name w:val="D9FB70032BA545E6A49D0DB7FF55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2D40E-B84E-4C0E-9C98-838E70FBAACF}"/>
      </w:docPartPr>
      <w:docPartBody>
        <w:p w:rsidR="00CC5AFB" w:rsidRDefault="00972F12" w:rsidP="00972F12">
          <w:pPr>
            <w:pStyle w:val="D9FB70032BA545E6A49D0DB7FF55C512"/>
          </w:pPr>
          <w:r w:rsidRPr="00EB030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772D9D12B340D0819D67A800DE6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1B54C-F43F-45CB-908D-DC459BE31EC6}"/>
      </w:docPartPr>
      <w:docPartBody>
        <w:p w:rsidR="00CC5AFB" w:rsidRDefault="00CC5AFB" w:rsidP="00972F12">
          <w:pPr>
            <w:pStyle w:val="27772D9D12B340D0819D67A800DE6B84"/>
          </w:pPr>
          <w:r>
            <w:t>[Notice Period]</w:t>
          </w:r>
        </w:p>
      </w:docPartBody>
    </w:docPart>
    <w:docPart>
      <w:docPartPr>
        <w:name w:val="F277A316760E4E96AEEF552A6AD06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9142-840E-4CDC-8AD8-ACF23AAAFC24}"/>
      </w:docPartPr>
      <w:docPartBody>
        <w:p w:rsidR="00CC5AFB" w:rsidRDefault="00CC5AFB" w:rsidP="00CC5AFB">
          <w:pPr>
            <w:pStyle w:val="F277A316760E4E96AEEF552A6AD0605A"/>
          </w:pPr>
          <w:r>
            <w:rPr>
              <w:rStyle w:val="qualification"/>
            </w:rPr>
            <w:t>Qualification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27"/>
    <w:rsid w:val="001C7955"/>
    <w:rsid w:val="001F494D"/>
    <w:rsid w:val="0021035F"/>
    <w:rsid w:val="00276B1E"/>
    <w:rsid w:val="003826D6"/>
    <w:rsid w:val="005E296D"/>
    <w:rsid w:val="006059B8"/>
    <w:rsid w:val="00867A27"/>
    <w:rsid w:val="008D2871"/>
    <w:rsid w:val="00927A6A"/>
    <w:rsid w:val="00972F12"/>
    <w:rsid w:val="00983168"/>
    <w:rsid w:val="00A43206"/>
    <w:rsid w:val="00AE7791"/>
    <w:rsid w:val="00C01DA0"/>
    <w:rsid w:val="00CC5AFB"/>
    <w:rsid w:val="00D5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867A27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5"/>
    <w:rsid w:val="00867A27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val="en-US" w:eastAsia="en-US"/>
    </w:rPr>
  </w:style>
  <w:style w:type="paragraph" w:customStyle="1" w:styleId="508F72FB9A714B278BF9B09F584FA4E7">
    <w:name w:val="508F72FB9A714B278BF9B09F584FA4E7"/>
    <w:rsid w:val="00CC5AFB"/>
    <w:pPr>
      <w:spacing w:after="200" w:line="240" w:lineRule="auto"/>
    </w:pPr>
    <w:rPr>
      <w:caps/>
      <w:color w:val="000000" w:themeColor="text1"/>
      <w:sz w:val="96"/>
      <w:szCs w:val="76"/>
      <w:lang w:val="en-US" w:eastAsia="ja-JP"/>
    </w:rPr>
  </w:style>
  <w:style w:type="paragraph" w:customStyle="1" w:styleId="F277A316760E4E96AEEF552A6AD0605A">
    <w:name w:val="F277A316760E4E96AEEF552A6AD0605A"/>
    <w:rsid w:val="00CC5AFB"/>
    <w:pPr>
      <w:spacing w:after="200" w:line="240" w:lineRule="auto"/>
    </w:pPr>
    <w:rPr>
      <w:caps/>
      <w:color w:val="000000" w:themeColor="text1"/>
      <w:sz w:val="96"/>
      <w:szCs w:val="7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867A27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styleId="Hyperlink">
    <w:name w:val="Hyperlink"/>
    <w:basedOn w:val="DefaultParagraphFont"/>
    <w:uiPriority w:val="99"/>
    <w:rsid w:val="00CC5AFB"/>
    <w:rPr>
      <w:color w:val="C45911" w:themeColor="accent2" w:themeShade="BF"/>
      <w:u w:val="single"/>
    </w:rPr>
  </w:style>
  <w:style w:type="character" w:styleId="PlaceholderText">
    <w:name w:val="Placeholder Text"/>
    <w:basedOn w:val="DefaultParagraphFont"/>
    <w:uiPriority w:val="99"/>
    <w:semiHidden/>
    <w:rsid w:val="00CC5AFB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867A27"/>
    <w:pPr>
      <w:spacing w:after="200" w:line="240" w:lineRule="auto"/>
    </w:pPr>
    <w:rPr>
      <w:lang w:val="en-US" w:eastAsia="ja-JP"/>
    </w:rPr>
  </w:style>
  <w:style w:type="character" w:customStyle="1" w:styleId="DateChar">
    <w:name w:val="Date Char"/>
    <w:basedOn w:val="DefaultParagraphFont"/>
    <w:link w:val="Date"/>
    <w:uiPriority w:val="99"/>
    <w:rsid w:val="00867A27"/>
    <w:rPr>
      <w:lang w:val="en-US" w:eastAsia="ja-JP"/>
    </w:rPr>
  </w:style>
  <w:style w:type="paragraph" w:styleId="Header">
    <w:name w:val="header"/>
    <w:basedOn w:val="Normal"/>
    <w:link w:val="HeaderChar"/>
    <w:uiPriority w:val="99"/>
    <w:semiHidden/>
    <w:rsid w:val="00867A27"/>
    <w:pPr>
      <w:tabs>
        <w:tab w:val="center" w:pos="4680"/>
        <w:tab w:val="right" w:pos="9360"/>
      </w:tabs>
      <w:spacing w:after="200" w:line="240" w:lineRule="auto"/>
    </w:pPr>
    <w:rPr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67A27"/>
    <w:rPr>
      <w:lang w:val="en-US" w:eastAsia="ja-JP"/>
    </w:rPr>
  </w:style>
  <w:style w:type="paragraph" w:styleId="Footer">
    <w:name w:val="footer"/>
    <w:basedOn w:val="Normal"/>
    <w:link w:val="FooterChar"/>
    <w:uiPriority w:val="99"/>
    <w:rsid w:val="00867A27"/>
    <w:pPr>
      <w:tabs>
        <w:tab w:val="center" w:pos="4680"/>
        <w:tab w:val="right" w:pos="9360"/>
      </w:tabs>
      <w:spacing w:after="200" w:line="240" w:lineRule="auto"/>
    </w:pPr>
    <w:rPr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67A27"/>
    <w:rPr>
      <w:lang w:val="en-US" w:eastAsia="ja-JP"/>
    </w:rPr>
  </w:style>
  <w:style w:type="paragraph" w:customStyle="1" w:styleId="686817199F48403C90C2BDEC64E9E2F3">
    <w:name w:val="686817199F48403C90C2BDEC64E9E2F3"/>
    <w:rsid w:val="00867A27"/>
  </w:style>
  <w:style w:type="paragraph" w:customStyle="1" w:styleId="D99568E49CFF4E4595EC2FD16F1F5929">
    <w:name w:val="D99568E49CFF4E4595EC2FD16F1F5929"/>
    <w:rsid w:val="00867A27"/>
  </w:style>
  <w:style w:type="paragraph" w:customStyle="1" w:styleId="1CAD1E98DBE74C6185F916612F06E4F0">
    <w:name w:val="1CAD1E98DBE74C6185F916612F06E4F0"/>
    <w:rsid w:val="00867A27"/>
  </w:style>
  <w:style w:type="paragraph" w:customStyle="1" w:styleId="3DACE789D15F4B808FEDCE10A1C91686">
    <w:name w:val="3DACE789D15F4B808FEDCE10A1C91686"/>
    <w:rsid w:val="00867A27"/>
  </w:style>
  <w:style w:type="paragraph" w:customStyle="1" w:styleId="C9B8D304873D42D8B6A10CE4D1ECCD0B">
    <w:name w:val="C9B8D304873D42D8B6A10CE4D1ECCD0B"/>
    <w:rsid w:val="00867A27"/>
  </w:style>
  <w:style w:type="paragraph" w:customStyle="1" w:styleId="FE7B41F4850444899AD0749365DBD2CB">
    <w:name w:val="FE7B41F4850444899AD0749365DBD2CB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D7E2A248FCAB402EA0919579005BCD3F">
    <w:name w:val="D7E2A248FCAB402EA0919579005BCD3F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92D321F687CE425095915CFA9AAD8228">
    <w:name w:val="92D321F687CE425095915CFA9AAD8228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24D3E1777BD149A8813AB6C47A20DE01">
    <w:name w:val="24D3E1777BD149A8813AB6C47A20DE01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59299F343D8C4927810BE697853E57A7">
    <w:name w:val="59299F343D8C4927810BE697853E57A7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4F91551876204C89908BFC82D05D6C1B">
    <w:name w:val="4F91551876204C89908BFC82D05D6C1B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8510D0E3FD8F47D69D9DE921E44A803F">
    <w:name w:val="8510D0E3FD8F47D69D9DE921E44A803F"/>
    <w:rsid w:val="00CC5AFB"/>
    <w:pPr>
      <w:spacing w:after="200" w:line="240" w:lineRule="auto"/>
      <w:contextualSpacing/>
    </w:pPr>
    <w:rPr>
      <w:lang w:val="en-US" w:eastAsia="ja-JP"/>
    </w:rPr>
  </w:style>
  <w:style w:type="paragraph" w:customStyle="1" w:styleId="15E24B48F519487BA5BE14114351F24A">
    <w:name w:val="15E24B48F519487BA5BE14114351F24A"/>
    <w:rsid w:val="00CC5AFB"/>
    <w:pPr>
      <w:spacing w:after="200" w:line="240" w:lineRule="auto"/>
    </w:pPr>
    <w:rPr>
      <w:lang w:val="en-US" w:eastAsia="ja-JP"/>
    </w:rPr>
  </w:style>
  <w:style w:type="paragraph" w:customStyle="1" w:styleId="3F40CFF7CA18426989471D4BFEB4A666">
    <w:name w:val="3F40CFF7CA18426989471D4BFEB4A666"/>
    <w:rsid w:val="00CC5AFB"/>
    <w:pPr>
      <w:spacing w:after="200" w:line="240" w:lineRule="auto"/>
    </w:pPr>
    <w:rPr>
      <w:lang w:val="en-US" w:eastAsia="ja-JP"/>
    </w:rPr>
  </w:style>
  <w:style w:type="paragraph" w:customStyle="1" w:styleId="CBA75659FC01489CBB0E7B0CF68E5FD4">
    <w:name w:val="CBA75659FC01489CBB0E7B0CF68E5FD4"/>
    <w:rsid w:val="00CC5AFB"/>
    <w:pPr>
      <w:spacing w:after="200" w:line="240" w:lineRule="auto"/>
    </w:pPr>
    <w:rPr>
      <w:lang w:val="en-US" w:eastAsia="ja-JP"/>
    </w:rPr>
  </w:style>
  <w:style w:type="paragraph" w:customStyle="1" w:styleId="91E2E216D0184EAC9396617541D1D57A">
    <w:name w:val="91E2E216D0184EAC9396617541D1D57A"/>
    <w:rsid w:val="00CC5AFB"/>
    <w:pPr>
      <w:spacing w:after="48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val="en-US" w:eastAsia="ja-JP"/>
    </w:rPr>
  </w:style>
  <w:style w:type="paragraph" w:customStyle="1" w:styleId="4558853C3E96464195843D45F592D396">
    <w:name w:val="4558853C3E96464195843D45F592D396"/>
    <w:rsid w:val="00972F12"/>
  </w:style>
  <w:style w:type="paragraph" w:customStyle="1" w:styleId="1C7C20C265ED4B84A25034371267F4A9">
    <w:name w:val="1C7C20C265ED4B84A25034371267F4A9"/>
    <w:rsid w:val="00972F12"/>
  </w:style>
  <w:style w:type="paragraph" w:customStyle="1" w:styleId="42AB56996DA74D2BAA28A12745374D65">
    <w:name w:val="42AB56996DA74D2BAA28A12745374D65"/>
    <w:rsid w:val="00972F12"/>
  </w:style>
  <w:style w:type="paragraph" w:customStyle="1" w:styleId="5B88947ACBE841559BA40E21D0EFD68C">
    <w:name w:val="5B88947ACBE841559BA40E21D0EFD68C"/>
    <w:rsid w:val="00972F12"/>
  </w:style>
  <w:style w:type="paragraph" w:customStyle="1" w:styleId="25BDB456D93E4666902D58450F748586">
    <w:name w:val="25BDB456D93E4666902D58450F748586"/>
    <w:rsid w:val="00972F12"/>
  </w:style>
  <w:style w:type="paragraph" w:customStyle="1" w:styleId="9AFD2BFE81FE4E6F99B2FA779A18351B">
    <w:name w:val="9AFD2BFE81FE4E6F99B2FA779A18351B"/>
    <w:rsid w:val="00972F12"/>
  </w:style>
  <w:style w:type="paragraph" w:customStyle="1" w:styleId="2F63EEB4A23344FBA037235931310B17">
    <w:name w:val="2F63EEB4A23344FBA037235931310B17"/>
    <w:rsid w:val="00972F12"/>
  </w:style>
  <w:style w:type="paragraph" w:customStyle="1" w:styleId="2CB98338DBAD48B390A370B3AF3B13EB">
    <w:name w:val="2CB98338DBAD48B390A370B3AF3B13EB"/>
    <w:rsid w:val="00972F12"/>
  </w:style>
  <w:style w:type="paragraph" w:customStyle="1" w:styleId="8749DB7C5FE242B1BD8904BB4D5A07D8">
    <w:name w:val="8749DB7C5FE242B1BD8904BB4D5A07D8"/>
    <w:rsid w:val="00972F12"/>
  </w:style>
  <w:style w:type="paragraph" w:customStyle="1" w:styleId="22A639BACA8A470591702370887EF369">
    <w:name w:val="22A639BACA8A470591702370887EF369"/>
    <w:rsid w:val="00972F12"/>
  </w:style>
  <w:style w:type="paragraph" w:customStyle="1" w:styleId="7F1EA108DDAB4EE98A4ED360489FDFD7">
    <w:name w:val="7F1EA108DDAB4EE98A4ED360489FDFD7"/>
    <w:rsid w:val="00972F12"/>
  </w:style>
  <w:style w:type="paragraph" w:customStyle="1" w:styleId="134B702D22C44B4EA41339EE9AA60326">
    <w:name w:val="134B702D22C44B4EA41339EE9AA60326"/>
    <w:rsid w:val="00972F12"/>
  </w:style>
  <w:style w:type="paragraph" w:customStyle="1" w:styleId="B2BEAE4CA7DA4CD08248165F61348FD0">
    <w:name w:val="B2BEAE4CA7DA4CD08248165F61348FD0"/>
    <w:rsid w:val="00972F12"/>
  </w:style>
  <w:style w:type="paragraph" w:customStyle="1" w:styleId="BD3DD20542A942FFB6CBE92020719182">
    <w:name w:val="BD3DD20542A942FFB6CBE92020719182"/>
    <w:rsid w:val="00972F12"/>
  </w:style>
  <w:style w:type="paragraph" w:customStyle="1" w:styleId="ACF70AFB36F947FFAE080885F51C0137">
    <w:name w:val="ACF70AFB36F947FFAE080885F51C0137"/>
    <w:rsid w:val="00972F12"/>
  </w:style>
  <w:style w:type="paragraph" w:customStyle="1" w:styleId="C680DF74AE5645B3BCDFD26CEF8A3E4F">
    <w:name w:val="C680DF74AE5645B3BCDFD26CEF8A3E4F"/>
    <w:rsid w:val="00972F12"/>
  </w:style>
  <w:style w:type="paragraph" w:customStyle="1" w:styleId="EDB98D901CF84CBB9C95FB0C5A5A5066">
    <w:name w:val="EDB98D901CF84CBB9C95FB0C5A5A5066"/>
    <w:rsid w:val="00972F12"/>
  </w:style>
  <w:style w:type="paragraph" w:customStyle="1" w:styleId="9FDFB067788742388B50C4C2DCCC63C4">
    <w:name w:val="9FDFB067788742388B50C4C2DCCC63C4"/>
    <w:rsid w:val="00972F12"/>
  </w:style>
  <w:style w:type="paragraph" w:customStyle="1" w:styleId="CE9E13EF11164241A671070BF07DA641">
    <w:name w:val="CE9E13EF11164241A671070BF07DA641"/>
    <w:rsid w:val="00972F12"/>
  </w:style>
  <w:style w:type="paragraph" w:customStyle="1" w:styleId="311B5A711C204AF6B71A1CE8176FA40F">
    <w:name w:val="311B5A711C204AF6B71A1CE8176FA40F"/>
    <w:rsid w:val="00972F12"/>
  </w:style>
  <w:style w:type="paragraph" w:customStyle="1" w:styleId="1349D4FB207B49FD8804084389E04EC6">
    <w:name w:val="1349D4FB207B49FD8804084389E04EC6"/>
    <w:rsid w:val="00972F12"/>
  </w:style>
  <w:style w:type="paragraph" w:customStyle="1" w:styleId="8D6AAC7ED16846779D819A1F0E37DBB9">
    <w:name w:val="8D6AAC7ED16846779D819A1F0E37DBB9"/>
    <w:rsid w:val="00972F12"/>
  </w:style>
  <w:style w:type="paragraph" w:customStyle="1" w:styleId="64409408EE8240F0BF545648032A9B1B">
    <w:name w:val="64409408EE8240F0BF545648032A9B1B"/>
    <w:rsid w:val="00972F12"/>
  </w:style>
  <w:style w:type="paragraph" w:customStyle="1" w:styleId="917F78F4508A4294BD5CBF0344D1B517">
    <w:name w:val="917F78F4508A4294BD5CBF0344D1B517"/>
    <w:rsid w:val="00972F12"/>
  </w:style>
  <w:style w:type="paragraph" w:customStyle="1" w:styleId="132260A5F7C14454A812AB5454D0DA32">
    <w:name w:val="132260A5F7C14454A812AB5454D0DA32"/>
    <w:rsid w:val="00972F12"/>
  </w:style>
  <w:style w:type="paragraph" w:customStyle="1" w:styleId="0CCBC4C6E99F4218BC52E955C028C8C7">
    <w:name w:val="0CCBC4C6E99F4218BC52E955C028C8C7"/>
    <w:rsid w:val="00972F12"/>
  </w:style>
  <w:style w:type="paragraph" w:customStyle="1" w:styleId="FAFC0511E50C4A17A205F031D7076730">
    <w:name w:val="FAFC0511E50C4A17A205F031D7076730"/>
    <w:rsid w:val="00972F12"/>
  </w:style>
  <w:style w:type="paragraph" w:customStyle="1" w:styleId="CD7B046AF155485FA0CF7F75CCC07D88">
    <w:name w:val="CD7B046AF155485FA0CF7F75CCC07D88"/>
    <w:rsid w:val="00972F12"/>
  </w:style>
  <w:style w:type="paragraph" w:customStyle="1" w:styleId="BE267AF2465C4760AEC1D1894432FC50">
    <w:name w:val="BE267AF2465C4760AEC1D1894432FC50"/>
    <w:rsid w:val="00972F12"/>
  </w:style>
  <w:style w:type="paragraph" w:customStyle="1" w:styleId="3857610DC0954C4E91532F14BCC43219">
    <w:name w:val="3857610DC0954C4E91532F14BCC43219"/>
    <w:rsid w:val="00972F12"/>
  </w:style>
  <w:style w:type="paragraph" w:customStyle="1" w:styleId="C4087B0C8C334DE2AC231C097DE2231B">
    <w:name w:val="C4087B0C8C334DE2AC231C097DE2231B"/>
    <w:rsid w:val="00972F12"/>
  </w:style>
  <w:style w:type="paragraph" w:customStyle="1" w:styleId="57C3DE06D5C548E09F791A10FAE2C6B1">
    <w:name w:val="57C3DE06D5C548E09F791A10FAE2C6B1"/>
    <w:rsid w:val="00972F12"/>
  </w:style>
  <w:style w:type="paragraph" w:customStyle="1" w:styleId="75704BB833984E1187C64B1B8E5D0201">
    <w:name w:val="75704BB833984E1187C64B1B8E5D0201"/>
    <w:rsid w:val="00972F12"/>
  </w:style>
  <w:style w:type="paragraph" w:customStyle="1" w:styleId="8140F94FA0B0402A83CE6275A5038EBD">
    <w:name w:val="8140F94FA0B0402A83CE6275A5038EBD"/>
    <w:rsid w:val="00972F12"/>
  </w:style>
  <w:style w:type="paragraph" w:customStyle="1" w:styleId="840FE5844AF242E599BF37F32A612A88">
    <w:name w:val="840FE5844AF242E599BF37F32A612A88"/>
    <w:rsid w:val="00972F12"/>
  </w:style>
  <w:style w:type="paragraph" w:customStyle="1" w:styleId="7FF89501B278483CAB3AB193E3096E15">
    <w:name w:val="7FF89501B278483CAB3AB193E3096E15"/>
    <w:rsid w:val="00972F12"/>
  </w:style>
  <w:style w:type="paragraph" w:customStyle="1" w:styleId="1A839858275742DC99F2654197FE10C1">
    <w:name w:val="1A839858275742DC99F2654197FE10C1"/>
    <w:rsid w:val="00972F12"/>
  </w:style>
  <w:style w:type="paragraph" w:customStyle="1" w:styleId="A66ECE5546B540BABE27094F287C969B">
    <w:name w:val="A66ECE5546B540BABE27094F287C969B"/>
    <w:rsid w:val="00972F12"/>
  </w:style>
  <w:style w:type="paragraph" w:customStyle="1" w:styleId="0B13A4F3957046FBB9F781F992575E8C">
    <w:name w:val="0B13A4F3957046FBB9F781F992575E8C"/>
    <w:rsid w:val="00972F12"/>
  </w:style>
  <w:style w:type="paragraph" w:customStyle="1" w:styleId="DC7F9D01A7414CD6B19D1B53AD9ED904">
    <w:name w:val="DC7F9D01A7414CD6B19D1B53AD9ED904"/>
    <w:rsid w:val="00972F12"/>
  </w:style>
  <w:style w:type="paragraph" w:customStyle="1" w:styleId="77422C3735C54795BE16BFAFA5D179C9">
    <w:name w:val="77422C3735C54795BE16BFAFA5D179C9"/>
    <w:rsid w:val="00972F12"/>
  </w:style>
  <w:style w:type="paragraph" w:customStyle="1" w:styleId="2A5631F724F94D37AEE824F77039B37E">
    <w:name w:val="2A5631F724F94D37AEE824F77039B37E"/>
    <w:rsid w:val="00972F12"/>
  </w:style>
  <w:style w:type="paragraph" w:customStyle="1" w:styleId="2F0FF1EE238141CBAFD90772AE862518">
    <w:name w:val="2F0FF1EE238141CBAFD90772AE862518"/>
    <w:rsid w:val="00972F12"/>
  </w:style>
  <w:style w:type="paragraph" w:customStyle="1" w:styleId="74D46E58CAC9408AAF2254334CE0C7CC">
    <w:name w:val="74D46E58CAC9408AAF2254334CE0C7CC"/>
    <w:rsid w:val="00972F12"/>
  </w:style>
  <w:style w:type="paragraph" w:customStyle="1" w:styleId="D9FB70032BA545E6A49D0DB7FF55C512">
    <w:name w:val="D9FB70032BA545E6A49D0DB7FF55C512"/>
    <w:rsid w:val="00972F12"/>
  </w:style>
  <w:style w:type="paragraph" w:customStyle="1" w:styleId="27772D9D12B340D0819D67A800DE6B84">
    <w:name w:val="27772D9D12B340D0819D67A800DE6B84"/>
    <w:rsid w:val="00972F12"/>
  </w:style>
  <w:style w:type="character" w:customStyle="1" w:styleId="qualification">
    <w:name w:val="qualification"/>
    <w:basedOn w:val="DefaultParagraphFont"/>
    <w:uiPriority w:val="1"/>
    <w:rsid w:val="00CC5AFB"/>
    <w:rPr>
      <w:rFonts w:ascii="Calibri" w:hAnsi="Calibri"/>
      <w:b/>
      <w:i/>
      <w:color w:val="002060"/>
      <w:sz w:val="3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15DF61-DA44-4D5E-A791-911F50B3FB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{86930F44-2C96-4158-A23B-5E60D902DEDF}tf88924273_win32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Graduate Résumé</dc:title>
  <dc:subject/>
  <dc:creator/>
  <cp:keywords>CV Profs</cp:keywords>
  <dc:description/>
  <cp:lastModifiedBy/>
  <cp:revision>1</cp:revision>
  <dcterms:created xsi:type="dcterms:W3CDTF">2021-03-27T10:13:00Z</dcterms:created>
  <dcterms:modified xsi:type="dcterms:W3CDTF">2021-03-27T10:17:00Z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